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508A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COSTYSAY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0DED773B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 of Rushworth, Norfolk.</w:t>
      </w:r>
    </w:p>
    <w:p w14:paraId="6A03D5A4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7F229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1D2DC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Feb.1476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Edmund Smyth(q.v.) gave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Brettenham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A82EBBC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Suffolk.     (T.N.A. ref. 12/8)</w:t>
      </w:r>
    </w:p>
    <w:p w14:paraId="2B9A4C69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22C10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14C70" w14:textId="77777777" w:rsidR="003657ED" w:rsidRDefault="003657ED" w:rsidP="00365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2020</w:t>
      </w:r>
    </w:p>
    <w:p w14:paraId="01B4D5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1D3C" w14:textId="77777777" w:rsidR="003657ED" w:rsidRDefault="003657ED" w:rsidP="009139A6">
      <w:r>
        <w:separator/>
      </w:r>
    </w:p>
  </w:endnote>
  <w:endnote w:type="continuationSeparator" w:id="0">
    <w:p w14:paraId="551BF249" w14:textId="77777777" w:rsidR="003657ED" w:rsidRDefault="00365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C7F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54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A62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1ACB0" w14:textId="77777777" w:rsidR="003657ED" w:rsidRDefault="003657ED" w:rsidP="009139A6">
      <w:r>
        <w:separator/>
      </w:r>
    </w:p>
  </w:footnote>
  <w:footnote w:type="continuationSeparator" w:id="0">
    <w:p w14:paraId="38B2CECB" w14:textId="77777777" w:rsidR="003657ED" w:rsidRDefault="00365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7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EC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4E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ED"/>
    <w:rsid w:val="000666E0"/>
    <w:rsid w:val="002510B7"/>
    <w:rsid w:val="003657E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55BA"/>
  <w15:chartTrackingRefBased/>
  <w15:docId w15:val="{048823A9-B421-4A7C-900F-2DEF35B2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2022-02-10T20:21:00Z</dcterms:created>
  <dcterms:modified xsi:type="dcterms:W3CDTF">2022-02-10T20:22:00Z</dcterms:modified>
</cp:coreProperties>
</file>