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A32D4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COSTYN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0CCA9C2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Haddiscoe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</w:t>
      </w:r>
    </w:p>
    <w:p w14:paraId="569960E7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2752A9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9B07F1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Thomas Thorp, Prior of Hickling(q.v.), brought a plaint of debt against him,</w:t>
      </w:r>
    </w:p>
    <w:p w14:paraId="368C8DA1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Bradfeld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North Walsham(q.v.),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Reydon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Toft Monks(q.v.),</w:t>
      </w:r>
    </w:p>
    <w:p w14:paraId="4922349A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Richard Newman of North Walsham(q.v.) and Thomas Bernard of North</w:t>
      </w:r>
    </w:p>
    <w:p w14:paraId="4048CCFD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Walsham(q.v.).</w:t>
      </w:r>
    </w:p>
    <w:p w14:paraId="43ECE5F8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23F2FAF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154F8C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999B2E" w14:textId="77777777" w:rsidR="00B91923" w:rsidRDefault="00B91923" w:rsidP="00B9192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February 2021</w:t>
      </w:r>
    </w:p>
    <w:p w14:paraId="015752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4A5FE5" w14:textId="77777777" w:rsidR="00B91923" w:rsidRDefault="00B91923" w:rsidP="009139A6">
      <w:r>
        <w:separator/>
      </w:r>
    </w:p>
  </w:endnote>
  <w:endnote w:type="continuationSeparator" w:id="0">
    <w:p w14:paraId="5542A447" w14:textId="77777777" w:rsidR="00B91923" w:rsidRDefault="00B919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4F3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76D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7F6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21C8D" w14:textId="77777777" w:rsidR="00B91923" w:rsidRDefault="00B91923" w:rsidP="009139A6">
      <w:r>
        <w:separator/>
      </w:r>
    </w:p>
  </w:footnote>
  <w:footnote w:type="continuationSeparator" w:id="0">
    <w:p w14:paraId="1409550C" w14:textId="77777777" w:rsidR="00B91923" w:rsidRDefault="00B919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E479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F54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1D3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23"/>
    <w:rsid w:val="000666E0"/>
    <w:rsid w:val="002510B7"/>
    <w:rsid w:val="005C130B"/>
    <w:rsid w:val="00826F5C"/>
    <w:rsid w:val="009139A6"/>
    <w:rsid w:val="009448BB"/>
    <w:rsid w:val="00A3176C"/>
    <w:rsid w:val="00B91923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D38B2"/>
  <w15:chartTrackingRefBased/>
  <w15:docId w15:val="{2804F318-5ACA-4F85-BB60-9D0F55F52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919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2021-03-30T09:54:00Z</dcterms:created>
  <dcterms:modified xsi:type="dcterms:W3CDTF">2021-03-30T09:55:00Z</dcterms:modified>
</cp:coreProperties>
</file>