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3453" w:rsidRDefault="00B83453" w:rsidP="00B834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COSTYN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B83453" w:rsidRDefault="00B83453" w:rsidP="00B834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Billingsley, Shropshire. Husbandman.</w:t>
      </w:r>
    </w:p>
    <w:p w:rsidR="00B83453" w:rsidRDefault="00B83453" w:rsidP="00B83453">
      <w:pPr>
        <w:rPr>
          <w:rFonts w:ascii="Times New Roman" w:hAnsi="Times New Roman" w:cs="Times New Roman"/>
        </w:rPr>
      </w:pPr>
    </w:p>
    <w:p w:rsidR="00B83453" w:rsidRDefault="00B83453" w:rsidP="00B83453">
      <w:pPr>
        <w:rPr>
          <w:rFonts w:ascii="Times New Roman" w:hAnsi="Times New Roman" w:cs="Times New Roman"/>
        </w:rPr>
      </w:pPr>
    </w:p>
    <w:p w:rsidR="00B83453" w:rsidRDefault="00B83453" w:rsidP="00B834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Harwell(q.v.) brought a plaint of trespass and rescue against him and </w:t>
      </w:r>
    </w:p>
    <w:p w:rsidR="00B83453" w:rsidRDefault="00B83453" w:rsidP="00B834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Philip </w:t>
      </w:r>
      <w:proofErr w:type="spellStart"/>
      <w:r>
        <w:rPr>
          <w:rFonts w:ascii="Times New Roman" w:hAnsi="Times New Roman" w:cs="Times New Roman"/>
        </w:rPr>
        <w:t>Webbe</w:t>
      </w:r>
      <w:proofErr w:type="spellEnd"/>
      <w:r>
        <w:rPr>
          <w:rFonts w:ascii="Times New Roman" w:hAnsi="Times New Roman" w:cs="Times New Roman"/>
        </w:rPr>
        <w:t xml:space="preserve"> of Billingsley(q.v.).</w:t>
      </w:r>
    </w:p>
    <w:p w:rsidR="00B83453" w:rsidRDefault="00B83453" w:rsidP="00B834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B83453" w:rsidRDefault="00B83453" w:rsidP="00B83453">
      <w:pPr>
        <w:rPr>
          <w:rFonts w:ascii="Times New Roman" w:hAnsi="Times New Roman" w:cs="Times New Roman"/>
        </w:rPr>
      </w:pPr>
    </w:p>
    <w:p w:rsidR="00B83453" w:rsidRDefault="00B83453" w:rsidP="00B83453">
      <w:pPr>
        <w:rPr>
          <w:rFonts w:ascii="Times New Roman" w:hAnsi="Times New Roman" w:cs="Times New Roman"/>
        </w:rPr>
      </w:pPr>
    </w:p>
    <w:p w:rsidR="00B83453" w:rsidRPr="003335DF" w:rsidRDefault="00B83453" w:rsidP="00B834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January 2018</w:t>
      </w:r>
    </w:p>
    <w:p w:rsidR="006B2F86" w:rsidRPr="00E71FC3" w:rsidRDefault="00B8345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3453" w:rsidRDefault="00B83453" w:rsidP="00E71FC3">
      <w:r>
        <w:separator/>
      </w:r>
    </w:p>
  </w:endnote>
  <w:endnote w:type="continuationSeparator" w:id="0">
    <w:p w:rsidR="00B83453" w:rsidRDefault="00B8345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3453" w:rsidRDefault="00B83453" w:rsidP="00E71FC3">
      <w:r>
        <w:separator/>
      </w:r>
    </w:p>
  </w:footnote>
  <w:footnote w:type="continuationSeparator" w:id="0">
    <w:p w:rsidR="00B83453" w:rsidRDefault="00B8345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453"/>
    <w:rsid w:val="001A7C09"/>
    <w:rsid w:val="00577BD5"/>
    <w:rsid w:val="00656CBA"/>
    <w:rsid w:val="006A1F77"/>
    <w:rsid w:val="00733BE7"/>
    <w:rsid w:val="00AB52E8"/>
    <w:rsid w:val="00B16D3F"/>
    <w:rsid w:val="00B83453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E4F3E3-BE19-4C92-8274-64937F3C0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8345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2018-01-09T21:22:00Z</dcterms:created>
  <dcterms:modified xsi:type="dcterms:W3CDTF">2018-01-09T21:22:00Z</dcterms:modified>
</cp:coreProperties>
</file>