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2468" w:rsidRDefault="00542468" w:rsidP="005424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COSTYN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42468" w:rsidRDefault="00542468" w:rsidP="00542468">
      <w:pPr>
        <w:rPr>
          <w:rFonts w:ascii="Times New Roman" w:hAnsi="Times New Roman" w:cs="Times New Roman"/>
        </w:rPr>
      </w:pPr>
    </w:p>
    <w:p w:rsidR="00542468" w:rsidRDefault="00542468" w:rsidP="00542468">
      <w:pPr>
        <w:rPr>
          <w:rFonts w:ascii="Times New Roman" w:hAnsi="Times New Roman" w:cs="Times New Roman"/>
        </w:rPr>
      </w:pPr>
    </w:p>
    <w:p w:rsidR="00542468" w:rsidRDefault="00542468" w:rsidP="005424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and burning against Thomas </w:t>
      </w:r>
      <w:proofErr w:type="spellStart"/>
      <w:r>
        <w:rPr>
          <w:rFonts w:ascii="Times New Roman" w:hAnsi="Times New Roman" w:cs="Times New Roman"/>
        </w:rPr>
        <w:t>Emson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542468" w:rsidRDefault="00542468" w:rsidP="005424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Leeds, West Riding of Yorkshire(q.v.).</w:t>
      </w:r>
    </w:p>
    <w:p w:rsidR="00542468" w:rsidRDefault="00542468" w:rsidP="005424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542468" w:rsidRDefault="00542468" w:rsidP="00542468">
      <w:pPr>
        <w:rPr>
          <w:rFonts w:ascii="Times New Roman" w:hAnsi="Times New Roman" w:cs="Times New Roman"/>
        </w:rPr>
      </w:pPr>
    </w:p>
    <w:p w:rsidR="00542468" w:rsidRDefault="00542468" w:rsidP="005424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August 2017</w:t>
      </w:r>
    </w:p>
    <w:p w:rsidR="006B2F86" w:rsidRPr="00E71FC3" w:rsidRDefault="0054246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2468" w:rsidRDefault="00542468" w:rsidP="00E71FC3">
      <w:r>
        <w:separator/>
      </w:r>
    </w:p>
  </w:endnote>
  <w:endnote w:type="continuationSeparator" w:id="0">
    <w:p w:rsidR="00542468" w:rsidRDefault="0054246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2468" w:rsidRDefault="00542468" w:rsidP="00E71FC3">
      <w:r>
        <w:separator/>
      </w:r>
    </w:p>
  </w:footnote>
  <w:footnote w:type="continuationSeparator" w:id="0">
    <w:p w:rsidR="00542468" w:rsidRDefault="0054246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468"/>
    <w:rsid w:val="001A7C09"/>
    <w:rsid w:val="0054246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C43FE8-B8D2-4A86-9C0B-F2A69584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246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5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2017-08-04T19:11:00Z</dcterms:created>
  <dcterms:modified xsi:type="dcterms:W3CDTF">2017-08-04T19:16:00Z</dcterms:modified>
</cp:coreProperties>
</file>