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40DE8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COSTYN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0AA6528E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9B9D3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A9BE2" w14:textId="77777777" w:rsidR="00A505FD" w:rsidRDefault="00A505FD" w:rsidP="00A505F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Daughter of Joan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Costyn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Bradwell, Suffolk(q.v.).</w:t>
      </w:r>
    </w:p>
    <w:p w14:paraId="78DB0AD5" w14:textId="77777777" w:rsidR="00A505FD" w:rsidRDefault="00A505FD" w:rsidP="00A505F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3B9680" w14:textId="77777777" w:rsidR="00A505FD" w:rsidRDefault="00A505FD" w:rsidP="00A505F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Christopher Harper-Bill, pub. Canterbury and York Society 2000, p.35)</w:t>
      </w:r>
    </w:p>
    <w:p w14:paraId="37096F90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09B099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8836D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Nov.1498</w:t>
      </w:r>
      <w:r>
        <w:rPr>
          <w:rFonts w:ascii="Times New Roman" w:hAnsi="Times New Roman" w:cs="Times New Roman"/>
          <w:sz w:val="24"/>
          <w:szCs w:val="24"/>
        </w:rPr>
        <w:tab/>
        <w:t>His mother bequeathed her a feather bed with the transom, a coverlet, a</w:t>
      </w:r>
    </w:p>
    <w:p w14:paraId="3D6695A9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pair of sheets and a blanket.   (ibid.)</w:t>
      </w:r>
    </w:p>
    <w:p w14:paraId="23884A35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93A467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6D265" w14:textId="77777777" w:rsidR="00A505FD" w:rsidRDefault="00A505FD" w:rsidP="00A505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2022</w:t>
      </w:r>
    </w:p>
    <w:p w14:paraId="358733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269B4" w14:textId="77777777" w:rsidR="00A505FD" w:rsidRDefault="00A505FD" w:rsidP="009139A6">
      <w:r>
        <w:separator/>
      </w:r>
    </w:p>
  </w:endnote>
  <w:endnote w:type="continuationSeparator" w:id="0">
    <w:p w14:paraId="034A936B" w14:textId="77777777" w:rsidR="00A505FD" w:rsidRDefault="00A505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4D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D15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526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29D8" w14:textId="77777777" w:rsidR="00A505FD" w:rsidRDefault="00A505FD" w:rsidP="009139A6">
      <w:r>
        <w:separator/>
      </w:r>
    </w:p>
  </w:footnote>
  <w:footnote w:type="continuationSeparator" w:id="0">
    <w:p w14:paraId="0D298221" w14:textId="77777777" w:rsidR="00A505FD" w:rsidRDefault="00A505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2D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B35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0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FD"/>
    <w:rsid w:val="000666E0"/>
    <w:rsid w:val="002510B7"/>
    <w:rsid w:val="005C130B"/>
    <w:rsid w:val="00826F5C"/>
    <w:rsid w:val="009139A6"/>
    <w:rsid w:val="009448BB"/>
    <w:rsid w:val="00A3176C"/>
    <w:rsid w:val="00A505F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6E350"/>
  <w15:chartTrackingRefBased/>
  <w15:docId w15:val="{42AD5DBE-0A59-49FA-8DC4-30E1C002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2022-09-17T20:38:00Z</dcterms:created>
  <dcterms:modified xsi:type="dcterms:W3CDTF">2022-09-17T20:39:00Z</dcterms:modified>
</cp:coreProperties>
</file>