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AA1" w:rsidRDefault="00C76AA1" w:rsidP="00C76AA1">
      <w:pPr>
        <w:pStyle w:val="NoSpacing"/>
      </w:pPr>
      <w:r>
        <w:rPr>
          <w:u w:val="single"/>
        </w:rPr>
        <w:t>John COSTON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C76AA1" w:rsidRDefault="00C76AA1" w:rsidP="00C76AA1">
      <w:pPr>
        <w:pStyle w:val="NoSpacing"/>
      </w:pPr>
    </w:p>
    <w:p w:rsidR="00C76AA1" w:rsidRDefault="00C76AA1" w:rsidP="00C76AA1">
      <w:pPr>
        <w:pStyle w:val="NoSpacing"/>
      </w:pPr>
    </w:p>
    <w:p w:rsidR="00C76AA1" w:rsidRDefault="00C76AA1" w:rsidP="00C76AA1">
      <w:pPr>
        <w:pStyle w:val="NoSpacing"/>
      </w:pPr>
      <w:r>
        <w:t>27 Dec.1438</w:t>
      </w:r>
      <w:r>
        <w:tab/>
        <w:t>He was a juror on the inquisition post mortem held in Shrewsbury into</w:t>
      </w:r>
    </w:p>
    <w:p w:rsidR="00C76AA1" w:rsidRDefault="00C76AA1" w:rsidP="00C76AA1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Chetewynd</w:t>
      </w:r>
      <w:proofErr w:type="spellEnd"/>
      <w:r>
        <w:t>(q.v.).</w:t>
      </w:r>
    </w:p>
    <w:p w:rsidR="00C76AA1" w:rsidRDefault="00C76AA1" w:rsidP="00C76AA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25-27)</w:t>
      </w:r>
    </w:p>
    <w:p w:rsidR="00C76AA1" w:rsidRDefault="00C76AA1" w:rsidP="00C76AA1">
      <w:pPr>
        <w:pStyle w:val="NoSpacing"/>
      </w:pPr>
    </w:p>
    <w:p w:rsidR="00C76AA1" w:rsidRDefault="00C76AA1" w:rsidP="00C76AA1">
      <w:pPr>
        <w:pStyle w:val="NoSpacing"/>
      </w:pPr>
    </w:p>
    <w:p w:rsidR="00C76AA1" w:rsidRPr="00BD37B3" w:rsidRDefault="00C76AA1" w:rsidP="00C76AA1">
      <w:pPr>
        <w:pStyle w:val="NoSpacing"/>
      </w:pPr>
      <w:r>
        <w:t>30 August 2017</w:t>
      </w:r>
    </w:p>
    <w:p w:rsidR="006B2F86" w:rsidRPr="00C76AA1" w:rsidRDefault="00C76AA1" w:rsidP="00E71FC3">
      <w:pPr>
        <w:pStyle w:val="NoSpacing"/>
      </w:pPr>
      <w:bookmarkStart w:id="0" w:name="_GoBack"/>
      <w:bookmarkEnd w:id="0"/>
    </w:p>
    <w:sectPr w:rsidR="006B2F86" w:rsidRPr="00C76A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AA1" w:rsidRDefault="00C76AA1" w:rsidP="00E71FC3">
      <w:pPr>
        <w:spacing w:after="0" w:line="240" w:lineRule="auto"/>
      </w:pPr>
      <w:r>
        <w:separator/>
      </w:r>
    </w:p>
  </w:endnote>
  <w:endnote w:type="continuationSeparator" w:id="0">
    <w:p w:rsidR="00C76AA1" w:rsidRDefault="00C76A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AA1" w:rsidRDefault="00C76AA1" w:rsidP="00E71FC3">
      <w:pPr>
        <w:spacing w:after="0" w:line="240" w:lineRule="auto"/>
      </w:pPr>
      <w:r>
        <w:separator/>
      </w:r>
    </w:p>
  </w:footnote>
  <w:footnote w:type="continuationSeparator" w:id="0">
    <w:p w:rsidR="00C76AA1" w:rsidRDefault="00C76A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A1"/>
    <w:rsid w:val="001A7C09"/>
    <w:rsid w:val="00577BD5"/>
    <w:rsid w:val="00656CBA"/>
    <w:rsid w:val="006A1F77"/>
    <w:rsid w:val="00733BE7"/>
    <w:rsid w:val="00AB52E8"/>
    <w:rsid w:val="00B16D3F"/>
    <w:rsid w:val="00BB41AC"/>
    <w:rsid w:val="00C76A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C4472"/>
  <w15:chartTrackingRefBased/>
  <w15:docId w15:val="{514D8C80-8CEC-4530-A121-483EE044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2017-08-30T19:44:00Z</dcterms:created>
  <dcterms:modified xsi:type="dcterms:W3CDTF">2017-08-30T19:45:00Z</dcterms:modified>
</cp:coreProperties>
</file>