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0FC" w:rsidRDefault="009C20FC" w:rsidP="009C20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COSTEDELE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fl.1433)</w:t>
      </w:r>
    </w:p>
    <w:p w:rsidR="009C20FC" w:rsidRDefault="009C20FC" w:rsidP="009C20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20FC" w:rsidRDefault="009C20FC" w:rsidP="009C20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20FC" w:rsidRDefault="009C20FC" w:rsidP="009C20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Oct.1433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when James </w:t>
      </w:r>
      <w:proofErr w:type="spellStart"/>
      <w:r>
        <w:rPr>
          <w:rFonts w:ascii="Times New Roman" w:hAnsi="Times New Roman" w:cs="Times New Roman"/>
          <w:sz w:val="24"/>
          <w:szCs w:val="24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Homwode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Bolney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granted</w:t>
      </w:r>
    </w:p>
    <w:p w:rsidR="009C20FC" w:rsidRDefault="009C20FC" w:rsidP="009C20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lands and tenements in </w:t>
      </w:r>
      <w:proofErr w:type="spellStart"/>
      <w:r>
        <w:rPr>
          <w:rFonts w:ascii="Times New Roman" w:hAnsi="Times New Roman" w:cs="Times New Roman"/>
          <w:sz w:val="24"/>
          <w:szCs w:val="24"/>
        </w:rPr>
        <w:t>Bolney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Twynham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Sussex, to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Dunstall</w:t>
      </w:r>
      <w:proofErr w:type="spellEnd"/>
    </w:p>
    <w:p w:rsidR="009C20FC" w:rsidRDefault="009C20FC" w:rsidP="009C20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Cowfold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9C20FC" w:rsidRDefault="009C20FC" w:rsidP="009C20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C275FF">
          <w:rPr>
            <w:rStyle w:val="Hyperlink"/>
            <w:rFonts w:ascii="Times New Roman" w:hAnsi="Times New Roman" w:cs="Times New Roman"/>
            <w:sz w:val="24"/>
            <w:szCs w:val="24"/>
          </w:rPr>
          <w:t>www.discovery.nationalarchives.gov.uk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SAS – EG/201)</w:t>
      </w:r>
    </w:p>
    <w:p w:rsidR="009C20FC" w:rsidRDefault="009C20FC" w:rsidP="009C20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20FC" w:rsidRDefault="009C20FC" w:rsidP="009C20F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C20FC" w:rsidRPr="00786C8C" w:rsidRDefault="009C20FC" w:rsidP="009C20F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2016</w:t>
      </w:r>
    </w:p>
    <w:p w:rsidR="00DD5B8A" w:rsidRPr="009C20F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9C20F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20FC" w:rsidRDefault="009C20FC" w:rsidP="00564E3C">
      <w:pPr>
        <w:spacing w:after="0" w:line="240" w:lineRule="auto"/>
      </w:pPr>
      <w:r>
        <w:separator/>
      </w:r>
    </w:p>
  </w:endnote>
  <w:endnote w:type="continuationSeparator" w:id="0">
    <w:p w:rsidR="009C20FC" w:rsidRDefault="009C20F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C20FC">
      <w:rPr>
        <w:rFonts w:ascii="Times New Roman" w:hAnsi="Times New Roman" w:cs="Times New Roman"/>
        <w:noProof/>
        <w:sz w:val="24"/>
        <w:szCs w:val="24"/>
      </w:rPr>
      <w:t>25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20FC" w:rsidRDefault="009C20FC" w:rsidP="00564E3C">
      <w:pPr>
        <w:spacing w:after="0" w:line="240" w:lineRule="auto"/>
      </w:pPr>
      <w:r>
        <w:separator/>
      </w:r>
    </w:p>
  </w:footnote>
  <w:footnote w:type="continuationSeparator" w:id="0">
    <w:p w:rsidR="009C20FC" w:rsidRDefault="009C20F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20FC"/>
    <w:rsid w:val="00372DC6"/>
    <w:rsid w:val="00564E3C"/>
    <w:rsid w:val="0064591D"/>
    <w:rsid w:val="009C20F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8AEB08"/>
  <w15:chartTrackingRefBased/>
  <w15:docId w15:val="{6A5AADE9-35B3-4722-9D73-AEA20F709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9C20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2016-02-25T13:42:00Z</dcterms:created>
  <dcterms:modified xsi:type="dcterms:W3CDTF">2016-02-25T13:43:00Z</dcterms:modified>
</cp:coreProperties>
</file>