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0DF5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COSTARD</w:t>
      </w:r>
      <w:r>
        <w:rPr>
          <w:rFonts w:ascii="Times New Roman" w:hAnsi="Times New Roman" w:cs="Times New Roman"/>
        </w:rPr>
        <w:t xml:space="preserve">        (fl.1470)</w:t>
      </w:r>
    </w:p>
    <w:p w14:paraId="161949D9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</w:p>
    <w:p w14:paraId="6332B524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</w:p>
    <w:p w14:paraId="2B5BFF78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03646CD3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3EAF800B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</w:p>
    <w:p w14:paraId="6DCFF1F9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</w:p>
    <w:p w14:paraId="5D82BE56" w14:textId="77777777" w:rsidR="002D7F30" w:rsidRDefault="002D7F30" w:rsidP="002D7F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3CEA89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1EB9" w14:textId="77777777" w:rsidR="009B0446" w:rsidRDefault="009B0446" w:rsidP="00086E2C">
      <w:pPr>
        <w:spacing w:after="0" w:line="240" w:lineRule="auto"/>
      </w:pPr>
      <w:r>
        <w:separator/>
      </w:r>
    </w:p>
  </w:endnote>
  <w:endnote w:type="continuationSeparator" w:id="0">
    <w:p w14:paraId="41346997" w14:textId="77777777" w:rsidR="009B0446" w:rsidRDefault="009B044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22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6A4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0DB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422E" w14:textId="77777777" w:rsidR="009B0446" w:rsidRDefault="009B0446" w:rsidP="00086E2C">
      <w:pPr>
        <w:spacing w:after="0" w:line="240" w:lineRule="auto"/>
      </w:pPr>
      <w:r>
        <w:separator/>
      </w:r>
    </w:p>
  </w:footnote>
  <w:footnote w:type="continuationSeparator" w:id="0">
    <w:p w14:paraId="776D07EF" w14:textId="77777777" w:rsidR="009B0446" w:rsidRDefault="009B044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CF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619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E1C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30"/>
    <w:rsid w:val="00086E2C"/>
    <w:rsid w:val="000A2E7A"/>
    <w:rsid w:val="002244B7"/>
    <w:rsid w:val="002D7F30"/>
    <w:rsid w:val="00314D94"/>
    <w:rsid w:val="00617568"/>
    <w:rsid w:val="00650EC4"/>
    <w:rsid w:val="006E68FA"/>
    <w:rsid w:val="009B044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3275"/>
  <w15:chartTrackingRefBased/>
  <w15:docId w15:val="{113EC4F1-7BEC-4A17-BAAB-32C4BADF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D7F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132</Characters>
  <Application>Microsoft Office Word</Application>
  <DocSecurity>0</DocSecurity>
  <Lines>9</Lines>
  <Paragraphs>5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2026-02-11T21:10:00Z</dcterms:created>
  <dcterms:modified xsi:type="dcterms:W3CDTF">2026-02-11T21:10:00Z</dcterms:modified>
</cp:coreProperties>
</file>