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3B318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COSTARD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29A8AA5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DC59722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3E03A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DD8A0" w14:textId="77777777" w:rsidR="005D3083" w:rsidRDefault="005D3083" w:rsidP="005D308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36C5DDF" w14:textId="77777777" w:rsidR="005D3083" w:rsidRDefault="005D3083" w:rsidP="005D308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F5A157E" w14:textId="77777777" w:rsidR="005D3083" w:rsidRDefault="005D3083" w:rsidP="005D308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DF768AE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778FE3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7C58B" w14:textId="77777777" w:rsidR="005D3083" w:rsidRDefault="005D3083" w:rsidP="005D3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30CEF8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FF69F" w14:textId="77777777" w:rsidR="005D3083" w:rsidRDefault="005D3083" w:rsidP="009139A6">
      <w:r>
        <w:separator/>
      </w:r>
    </w:p>
  </w:endnote>
  <w:endnote w:type="continuationSeparator" w:id="0">
    <w:p w14:paraId="05C8FD82" w14:textId="77777777" w:rsidR="005D3083" w:rsidRDefault="005D30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9A1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0B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21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A5E3C" w14:textId="77777777" w:rsidR="005D3083" w:rsidRDefault="005D3083" w:rsidP="009139A6">
      <w:r>
        <w:separator/>
      </w:r>
    </w:p>
  </w:footnote>
  <w:footnote w:type="continuationSeparator" w:id="0">
    <w:p w14:paraId="7A811A44" w14:textId="77777777" w:rsidR="005D3083" w:rsidRDefault="005D30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A00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2A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07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83"/>
    <w:rsid w:val="000666E0"/>
    <w:rsid w:val="002510B7"/>
    <w:rsid w:val="005C130B"/>
    <w:rsid w:val="005D308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D97CC"/>
  <w15:chartTrackingRefBased/>
  <w15:docId w15:val="{3A9427A0-6116-4BD3-8748-82E7B6C5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2022-01-04T08:59:00Z</dcterms:created>
  <dcterms:modified xsi:type="dcterms:W3CDTF">2022-01-04T09:00:00Z</dcterms:modified>
</cp:coreProperties>
</file>