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878" w:rsidRDefault="00B76878" w:rsidP="00B768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COSTARD</w:t>
      </w:r>
      <w:r>
        <w:rPr>
          <w:rFonts w:ascii="Times New Roman" w:hAnsi="Times New Roman" w:cs="Times New Roman"/>
          <w:sz w:val="24"/>
          <w:szCs w:val="24"/>
        </w:rPr>
        <w:t xml:space="preserve">      (fl.1427)</w:t>
      </w:r>
    </w:p>
    <w:p w:rsidR="00B76878" w:rsidRDefault="00B76878" w:rsidP="00B768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B76878" w:rsidRDefault="00B76878" w:rsidP="00B76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6878" w:rsidRDefault="00B76878" w:rsidP="00B76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6878" w:rsidRDefault="00B76878" w:rsidP="00B768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Aug.1427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p.46)</w:t>
      </w:r>
    </w:p>
    <w:p w:rsidR="00B76878" w:rsidRDefault="00B76878" w:rsidP="00B76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6878" w:rsidRDefault="00B76878" w:rsidP="00B76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6878" w:rsidRDefault="00B76878" w:rsidP="00B768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878" w:rsidRDefault="00B76878" w:rsidP="00564E3C">
      <w:pPr>
        <w:spacing w:after="0" w:line="240" w:lineRule="auto"/>
      </w:pPr>
      <w:r>
        <w:separator/>
      </w:r>
    </w:p>
  </w:endnote>
  <w:endnote w:type="continuationSeparator" w:id="0">
    <w:p w:rsidR="00B76878" w:rsidRDefault="00B7687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76878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878" w:rsidRDefault="00B76878" w:rsidP="00564E3C">
      <w:pPr>
        <w:spacing w:after="0" w:line="240" w:lineRule="auto"/>
      </w:pPr>
      <w:r>
        <w:separator/>
      </w:r>
    </w:p>
  </w:footnote>
  <w:footnote w:type="continuationSeparator" w:id="0">
    <w:p w:rsidR="00B76878" w:rsidRDefault="00B7687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78"/>
    <w:rsid w:val="00372DC6"/>
    <w:rsid w:val="00564E3C"/>
    <w:rsid w:val="0064591D"/>
    <w:rsid w:val="00B7687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681F05-7073-4F0C-80FE-42F7E19A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2015-12-04T19:59:00Z</dcterms:created>
  <dcterms:modified xsi:type="dcterms:W3CDTF">2015-12-04T19:59:00Z</dcterms:modified>
</cp:coreProperties>
</file>