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DC9" w:rsidRDefault="004C1DC9" w:rsidP="004C1D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Ralph COSTANTYNE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C1DC9" w:rsidRDefault="004C1DC9" w:rsidP="004C1DC9">
      <w:pPr>
        <w:rPr>
          <w:rFonts w:ascii="Times New Roman" w:hAnsi="Times New Roman" w:cs="Times New Roman"/>
        </w:rPr>
      </w:pPr>
    </w:p>
    <w:p w:rsidR="004C1DC9" w:rsidRDefault="004C1DC9" w:rsidP="004C1DC9">
      <w:pPr>
        <w:rPr>
          <w:rFonts w:ascii="Times New Roman" w:hAnsi="Times New Roman" w:cs="Times New Roman"/>
        </w:rPr>
      </w:pPr>
    </w:p>
    <w:p w:rsidR="004C1DC9" w:rsidRDefault="004C1DC9" w:rsidP="004C1D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Samwell of London, gentleman(q.v.).</w:t>
      </w:r>
    </w:p>
    <w:p w:rsidR="004C1DC9" w:rsidRDefault="004C1DC9" w:rsidP="004C1D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A564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C1DC9" w:rsidRDefault="004C1DC9" w:rsidP="004C1DC9">
      <w:pPr>
        <w:rPr>
          <w:rFonts w:ascii="Times New Roman" w:hAnsi="Times New Roman" w:cs="Times New Roman"/>
        </w:rPr>
      </w:pPr>
    </w:p>
    <w:p w:rsidR="004C1DC9" w:rsidRDefault="004C1DC9" w:rsidP="004C1DC9">
      <w:pPr>
        <w:rPr>
          <w:rFonts w:ascii="Times New Roman" w:hAnsi="Times New Roman" w:cs="Times New Roman"/>
        </w:rPr>
      </w:pPr>
    </w:p>
    <w:p w:rsidR="004C1DC9" w:rsidRDefault="004C1DC9" w:rsidP="004C1DC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July 2017</w:t>
      </w:r>
    </w:p>
    <w:p w:rsidR="006B2F86" w:rsidRPr="00E71FC3" w:rsidRDefault="004C1DC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1DC9" w:rsidRDefault="004C1DC9" w:rsidP="00E71FC3">
      <w:r>
        <w:separator/>
      </w:r>
    </w:p>
  </w:endnote>
  <w:endnote w:type="continuationSeparator" w:id="0">
    <w:p w:rsidR="004C1DC9" w:rsidRDefault="004C1DC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1DC9" w:rsidRDefault="004C1DC9" w:rsidP="00E71FC3">
      <w:r>
        <w:separator/>
      </w:r>
    </w:p>
  </w:footnote>
  <w:footnote w:type="continuationSeparator" w:id="0">
    <w:p w:rsidR="004C1DC9" w:rsidRDefault="004C1DC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DC9"/>
    <w:rsid w:val="001A7C09"/>
    <w:rsid w:val="004C1DC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19C311-417A-4F52-8F45-04C6474F0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1DC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C1D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2017-08-04T19:09:00Z</dcterms:created>
  <dcterms:modified xsi:type="dcterms:W3CDTF">2017-08-04T19:09:00Z</dcterms:modified>
</cp:coreProperties>
</file>