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COST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Dingley, Northamptonshire. Gentleman.</w:t>
      </w:r>
    </w:p>
    <w:p w:rsidR="00AF3262" w:rsidRDefault="00AF3262" w:rsidP="00AF3262">
      <w:pPr>
        <w:rPr>
          <w:rFonts w:ascii="Times New Roman" w:hAnsi="Times New Roman" w:cs="Times New Roman"/>
        </w:rPr>
      </w:pPr>
    </w:p>
    <w:p w:rsidR="00AF3262" w:rsidRDefault="00AF3262" w:rsidP="00AF3262">
      <w:pPr>
        <w:rPr>
          <w:rFonts w:ascii="Times New Roman" w:hAnsi="Times New Roman" w:cs="Times New Roman"/>
        </w:rPr>
      </w:pPr>
    </w:p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Hart of London, gentleman(q.v.), brought a plaint of debt against</w:t>
      </w:r>
    </w:p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7 others.</w:t>
      </w:r>
    </w:p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AF3262" w:rsidRDefault="00AF3262" w:rsidP="00AF3262">
      <w:pPr>
        <w:rPr>
          <w:rFonts w:ascii="Times New Roman" w:hAnsi="Times New Roman" w:cs="Times New Roman"/>
        </w:rPr>
      </w:pPr>
    </w:p>
    <w:p w:rsidR="00AF3262" w:rsidRDefault="00AF3262" w:rsidP="00AF3262">
      <w:pPr>
        <w:rPr>
          <w:rFonts w:ascii="Times New Roman" w:hAnsi="Times New Roman" w:cs="Times New Roman"/>
        </w:rPr>
      </w:pPr>
    </w:p>
    <w:p w:rsidR="00AF3262" w:rsidRDefault="00AF3262" w:rsidP="00AF32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AF32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262" w:rsidRDefault="00AF3262" w:rsidP="00E71FC3">
      <w:r>
        <w:separator/>
      </w:r>
    </w:p>
  </w:endnote>
  <w:endnote w:type="continuationSeparator" w:id="0">
    <w:p w:rsidR="00AF3262" w:rsidRDefault="00AF32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262" w:rsidRDefault="00AF3262" w:rsidP="00E71FC3">
      <w:r>
        <w:separator/>
      </w:r>
    </w:p>
  </w:footnote>
  <w:footnote w:type="continuationSeparator" w:id="0">
    <w:p w:rsidR="00AF3262" w:rsidRDefault="00AF32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62"/>
    <w:rsid w:val="001A7C09"/>
    <w:rsid w:val="00577BD5"/>
    <w:rsid w:val="00656CBA"/>
    <w:rsid w:val="006A1F77"/>
    <w:rsid w:val="00733BE7"/>
    <w:rsid w:val="00AB52E8"/>
    <w:rsid w:val="00AF326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FB2B97-D0B9-44C7-AD2A-34D25FE4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2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2018-01-09T21:10:00Z</dcterms:created>
  <dcterms:modified xsi:type="dcterms:W3CDTF">2018-01-09T21:10:00Z</dcterms:modified>
</cp:coreProperties>
</file>