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ECE7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COST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139D1B42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D2B7571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74527F2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1A5C16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54B846B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D23E133" w14:textId="77777777" w:rsidR="003A2022" w:rsidRPr="00065994" w:rsidRDefault="003A2022" w:rsidP="003A202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48343C3" w14:textId="77777777" w:rsidR="003A2022" w:rsidRDefault="003A2022" w:rsidP="003A202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ACB486A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A5C34E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425509" w14:textId="77777777" w:rsidR="003A2022" w:rsidRDefault="003A2022" w:rsidP="003A20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April 2025</w:t>
      </w:r>
    </w:p>
    <w:p w14:paraId="4C5A11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1D4E" w14:textId="77777777" w:rsidR="003A2022" w:rsidRDefault="003A2022" w:rsidP="009139A6">
      <w:r>
        <w:separator/>
      </w:r>
    </w:p>
  </w:endnote>
  <w:endnote w:type="continuationSeparator" w:id="0">
    <w:p w14:paraId="4BEBCE18" w14:textId="77777777" w:rsidR="003A2022" w:rsidRDefault="003A20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81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F3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172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3BF3" w14:textId="77777777" w:rsidR="003A2022" w:rsidRDefault="003A2022" w:rsidP="009139A6">
      <w:r>
        <w:separator/>
      </w:r>
    </w:p>
  </w:footnote>
  <w:footnote w:type="continuationSeparator" w:id="0">
    <w:p w14:paraId="1B707373" w14:textId="77777777" w:rsidR="003A2022" w:rsidRDefault="003A20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41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E1A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77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22"/>
    <w:rsid w:val="000666E0"/>
    <w:rsid w:val="000A2E7A"/>
    <w:rsid w:val="001307AC"/>
    <w:rsid w:val="00190DFA"/>
    <w:rsid w:val="002510B7"/>
    <w:rsid w:val="00270799"/>
    <w:rsid w:val="002737D5"/>
    <w:rsid w:val="00357E4A"/>
    <w:rsid w:val="003A202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DB81"/>
  <w15:chartTrackingRefBased/>
  <w15:docId w15:val="{49C99ECD-7330-4081-AE64-D15E2E6A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2025-05-25T20:29:00Z</dcterms:created>
  <dcterms:modified xsi:type="dcterms:W3CDTF">2025-05-25T20:29:00Z</dcterms:modified>
</cp:coreProperties>
</file>