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4F100" w14:textId="77777777" w:rsidR="00DD250F" w:rsidRDefault="00DD250F" w:rsidP="00DD25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COSSYN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448E77FF" w14:textId="77777777" w:rsidR="00DD250F" w:rsidRDefault="00DD250F" w:rsidP="00DD25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Notary public.</w:t>
      </w:r>
    </w:p>
    <w:p w14:paraId="289E5A2A" w14:textId="77777777" w:rsidR="00DD250F" w:rsidRDefault="00DD250F" w:rsidP="00DD25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F5BFA5" w14:textId="77777777" w:rsidR="00DD250F" w:rsidRDefault="00DD250F" w:rsidP="00DD25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C5F43C" w14:textId="77777777" w:rsidR="00DD250F" w:rsidRDefault="00DD250F" w:rsidP="00DD25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1405</w:t>
      </w:r>
      <w:r>
        <w:rPr>
          <w:rFonts w:ascii="Times New Roman" w:hAnsi="Times New Roman" w:cs="Times New Roman"/>
          <w:sz w:val="24"/>
          <w:szCs w:val="24"/>
        </w:rPr>
        <w:tab/>
        <w:t>He was active in London.</w:t>
      </w:r>
    </w:p>
    <w:p w14:paraId="40376CBA" w14:textId="77777777" w:rsidR="00DD250F" w:rsidRDefault="00DD250F" w:rsidP="00DD250F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p.200)</w:t>
      </w:r>
    </w:p>
    <w:p w14:paraId="2952E7A0" w14:textId="77777777" w:rsidR="00DD250F" w:rsidRDefault="00DD250F" w:rsidP="00DD25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8CA69C" w14:textId="77777777" w:rsidR="00DD250F" w:rsidRDefault="00DD250F" w:rsidP="00DD25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E0A56E" w14:textId="77777777" w:rsidR="00DD250F" w:rsidRDefault="00DD250F" w:rsidP="00DD25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April 2022</w:t>
      </w:r>
    </w:p>
    <w:p w14:paraId="269930F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32CBD0" w14:textId="77777777" w:rsidR="00DD250F" w:rsidRDefault="00DD250F" w:rsidP="009139A6">
      <w:r>
        <w:separator/>
      </w:r>
    </w:p>
  </w:endnote>
  <w:endnote w:type="continuationSeparator" w:id="0">
    <w:p w14:paraId="750F54D9" w14:textId="77777777" w:rsidR="00DD250F" w:rsidRDefault="00DD250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4236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DBC2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3E40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8FFD3" w14:textId="77777777" w:rsidR="00DD250F" w:rsidRDefault="00DD250F" w:rsidP="009139A6">
      <w:r>
        <w:separator/>
      </w:r>
    </w:p>
  </w:footnote>
  <w:footnote w:type="continuationSeparator" w:id="0">
    <w:p w14:paraId="71564864" w14:textId="77777777" w:rsidR="00DD250F" w:rsidRDefault="00DD250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78E0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82BA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9AD9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50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D250F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7EB77"/>
  <w15:chartTrackingRefBased/>
  <w15:docId w15:val="{87BD03F6-8C5F-4A69-8B9D-5DF0238F8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50F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2022-05-30T18:07:00Z</dcterms:created>
  <dcterms:modified xsi:type="dcterms:W3CDTF">2022-05-30T18:07:00Z</dcterms:modified>
</cp:coreProperties>
</file>