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60F03" w14:textId="77777777" w:rsidR="00EA0776" w:rsidRDefault="00EA0776" w:rsidP="00EA07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COSSIER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02FAA5DC" w14:textId="77777777" w:rsidR="00EA0776" w:rsidRDefault="00EA0776" w:rsidP="00EA07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  <w:proofErr w:type="spellStart"/>
      <w:r>
        <w:rPr>
          <w:rFonts w:ascii="Times New Roman" w:hAnsi="Times New Roman" w:cs="Times New Roman"/>
          <w:sz w:val="24"/>
          <w:szCs w:val="24"/>
        </w:rPr>
        <w:t>Scriptor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4B98C23" w14:textId="77777777" w:rsidR="00EA0776" w:rsidRDefault="00EA0776" w:rsidP="00EA07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4202CB" w14:textId="77777777" w:rsidR="00EA0776" w:rsidRDefault="00EA0776" w:rsidP="00EA07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71FBB1" w14:textId="77777777" w:rsidR="00EA0776" w:rsidRDefault="00EA0776" w:rsidP="00EA07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1404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7D175E4" w14:textId="77777777" w:rsidR="00EA0776" w:rsidRDefault="00EA0776" w:rsidP="00EA0776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p.200)</w:t>
      </w:r>
    </w:p>
    <w:p w14:paraId="79A47554" w14:textId="77777777" w:rsidR="00EA0776" w:rsidRDefault="00EA0776" w:rsidP="00EA07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361EFD" w14:textId="77777777" w:rsidR="00EA0776" w:rsidRDefault="00EA0776" w:rsidP="00EA07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4F92F8" w14:textId="77777777" w:rsidR="00EA0776" w:rsidRDefault="00EA0776" w:rsidP="00EA07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April 2022</w:t>
      </w:r>
    </w:p>
    <w:p w14:paraId="3532190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60BFB" w14:textId="77777777" w:rsidR="00EA0776" w:rsidRDefault="00EA0776" w:rsidP="009139A6">
      <w:r>
        <w:separator/>
      </w:r>
    </w:p>
  </w:endnote>
  <w:endnote w:type="continuationSeparator" w:id="0">
    <w:p w14:paraId="2F99F41D" w14:textId="77777777" w:rsidR="00EA0776" w:rsidRDefault="00EA07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FA5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9084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403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83182" w14:textId="77777777" w:rsidR="00EA0776" w:rsidRDefault="00EA0776" w:rsidP="009139A6">
      <w:r>
        <w:separator/>
      </w:r>
    </w:p>
  </w:footnote>
  <w:footnote w:type="continuationSeparator" w:id="0">
    <w:p w14:paraId="58E75046" w14:textId="77777777" w:rsidR="00EA0776" w:rsidRDefault="00EA07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2EA4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E787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1F7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77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A077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5DFD0"/>
  <w15:chartTrackingRefBased/>
  <w15:docId w15:val="{85DFF239-4062-4A8C-880D-85A04F1E9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776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2022-05-27T20:45:00Z</dcterms:created>
  <dcterms:modified xsi:type="dcterms:W3CDTF">2022-05-27T20:46:00Z</dcterms:modified>
</cp:coreProperties>
</file>