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5E355" w14:textId="77777777" w:rsidR="00437B81" w:rsidRDefault="00437B81" w:rsidP="00437B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COSSCHEMAN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fl.1500)</w:t>
      </w:r>
    </w:p>
    <w:p w14:paraId="424F016E" w14:textId="77777777" w:rsidR="00437B81" w:rsidRDefault="00437B81" w:rsidP="00437B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Cranbrook, Kent.</w:t>
      </w:r>
    </w:p>
    <w:p w14:paraId="6BF6B2B9" w14:textId="77777777" w:rsidR="00437B81" w:rsidRDefault="00437B81" w:rsidP="00437B81">
      <w:pPr>
        <w:pStyle w:val="NoSpacing"/>
        <w:rPr>
          <w:rFonts w:cs="Times New Roman"/>
          <w:szCs w:val="24"/>
        </w:rPr>
      </w:pPr>
    </w:p>
    <w:p w14:paraId="72335445" w14:textId="77777777" w:rsidR="00437B81" w:rsidRDefault="00437B81" w:rsidP="00437B81">
      <w:pPr>
        <w:pStyle w:val="NoSpacing"/>
        <w:rPr>
          <w:rFonts w:cs="Times New Roman"/>
          <w:szCs w:val="24"/>
        </w:rPr>
      </w:pPr>
    </w:p>
    <w:p w14:paraId="3634DF04" w14:textId="77777777" w:rsidR="00437B81" w:rsidRDefault="00437B81" w:rsidP="00437B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Oct.1500</w:t>
      </w:r>
      <w:r>
        <w:rPr>
          <w:rFonts w:cs="Times New Roman"/>
          <w:szCs w:val="24"/>
        </w:rPr>
        <w:tab/>
        <w:t>He made his Will.</w:t>
      </w:r>
    </w:p>
    <w:p w14:paraId="255C7159" w14:textId="77777777" w:rsidR="00437B81" w:rsidRDefault="00437B81" w:rsidP="00437B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66753574" w14:textId="77777777" w:rsidR="00437B81" w:rsidRDefault="00437B81" w:rsidP="00437B81">
      <w:pPr>
        <w:pStyle w:val="NoSpacing"/>
        <w:rPr>
          <w:rFonts w:cs="Times New Roman"/>
          <w:szCs w:val="24"/>
        </w:rPr>
      </w:pPr>
    </w:p>
    <w:p w14:paraId="39907FFA" w14:textId="77777777" w:rsidR="00437B81" w:rsidRDefault="00437B81" w:rsidP="00437B81">
      <w:pPr>
        <w:pStyle w:val="NoSpacing"/>
        <w:rPr>
          <w:rFonts w:cs="Times New Roman"/>
          <w:szCs w:val="24"/>
        </w:rPr>
      </w:pPr>
    </w:p>
    <w:p w14:paraId="778A75AE" w14:textId="77777777" w:rsidR="00437B81" w:rsidRDefault="00437B81" w:rsidP="00437B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September 2022</w:t>
      </w:r>
    </w:p>
    <w:p w14:paraId="566C0BA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A119D" w14:textId="77777777" w:rsidR="00437B81" w:rsidRDefault="00437B81" w:rsidP="009139A6">
      <w:r>
        <w:separator/>
      </w:r>
    </w:p>
  </w:endnote>
  <w:endnote w:type="continuationSeparator" w:id="0">
    <w:p w14:paraId="519458AF" w14:textId="77777777" w:rsidR="00437B81" w:rsidRDefault="00437B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EBD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BF5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20E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81BD4" w14:textId="77777777" w:rsidR="00437B81" w:rsidRDefault="00437B81" w:rsidP="009139A6">
      <w:r>
        <w:separator/>
      </w:r>
    </w:p>
  </w:footnote>
  <w:footnote w:type="continuationSeparator" w:id="0">
    <w:p w14:paraId="156EFDEE" w14:textId="77777777" w:rsidR="00437B81" w:rsidRDefault="00437B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126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C98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268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B81"/>
    <w:rsid w:val="000666E0"/>
    <w:rsid w:val="002510B7"/>
    <w:rsid w:val="00437B8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DA109"/>
  <w15:chartTrackingRefBased/>
  <w15:docId w15:val="{7BC01D43-8E8B-484A-AFEA-F4FC20823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37B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2023-01-14T20:51:00Z</dcterms:created>
  <dcterms:modified xsi:type="dcterms:W3CDTF">2023-01-14T20:51:00Z</dcterms:modified>
</cp:coreProperties>
</file>