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07473C" w14:textId="77777777" w:rsidR="00AD1AC6" w:rsidRDefault="00AD1AC6" w:rsidP="00AD1AC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Henry COSLEY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fl.1497)</w:t>
      </w:r>
    </w:p>
    <w:p w14:paraId="4444A795" w14:textId="77777777" w:rsidR="00AD1AC6" w:rsidRDefault="00AD1AC6" w:rsidP="00AD1AC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Merton College, Oxford University.</w:t>
      </w:r>
    </w:p>
    <w:p w14:paraId="18DDD05B" w14:textId="77777777" w:rsidR="00AD1AC6" w:rsidRDefault="00AD1AC6" w:rsidP="00AD1AC6">
      <w:pPr>
        <w:pStyle w:val="NoSpacing"/>
        <w:rPr>
          <w:rFonts w:cs="Times New Roman"/>
          <w:szCs w:val="24"/>
        </w:rPr>
      </w:pPr>
    </w:p>
    <w:p w14:paraId="108EE2A4" w14:textId="77777777" w:rsidR="00AD1AC6" w:rsidRDefault="00AD1AC6" w:rsidP="00AD1AC6">
      <w:pPr>
        <w:pStyle w:val="NoSpacing"/>
        <w:rPr>
          <w:rFonts w:cs="Times New Roman"/>
          <w:szCs w:val="24"/>
        </w:rPr>
      </w:pPr>
    </w:p>
    <w:p w14:paraId="54996E2A" w14:textId="77777777" w:rsidR="00AD1AC6" w:rsidRDefault="00AD1AC6" w:rsidP="00AD1AC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1497</w:t>
      </w:r>
      <w:r>
        <w:rPr>
          <w:rFonts w:cs="Times New Roman"/>
          <w:szCs w:val="24"/>
        </w:rPr>
        <w:tab/>
        <w:t>He became a Fellow of Merton.</w:t>
      </w:r>
    </w:p>
    <w:p w14:paraId="1D243121" w14:textId="77777777" w:rsidR="00AD1AC6" w:rsidRDefault="00AD1AC6" w:rsidP="00AD1AC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(“Memorials of Merton College, with Biographical Notices of the Wardens </w:t>
      </w:r>
    </w:p>
    <w:p w14:paraId="107D79BC" w14:textId="77777777" w:rsidR="00AD1AC6" w:rsidRDefault="00AD1AC6" w:rsidP="00AD1AC6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and Fellows” by Hon. George </w:t>
      </w:r>
      <w:proofErr w:type="spellStart"/>
      <w:proofErr w:type="gramStart"/>
      <w:r>
        <w:rPr>
          <w:rFonts w:cs="Times New Roman"/>
          <w:szCs w:val="24"/>
        </w:rPr>
        <w:t>C.Brodrick</w:t>
      </w:r>
      <w:proofErr w:type="spellEnd"/>
      <w:proofErr w:type="gramEnd"/>
      <w:r>
        <w:rPr>
          <w:rFonts w:cs="Times New Roman"/>
          <w:szCs w:val="24"/>
        </w:rPr>
        <w:t xml:space="preserve">, printed for the Oxford Historical at </w:t>
      </w:r>
    </w:p>
    <w:p w14:paraId="38B3E45C" w14:textId="77777777" w:rsidR="00AD1AC6" w:rsidRDefault="00AD1AC6" w:rsidP="00AD1AC6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the </w:t>
      </w:r>
      <w:proofErr w:type="spellStart"/>
      <w:r>
        <w:rPr>
          <w:rFonts w:cs="Times New Roman"/>
          <w:szCs w:val="24"/>
        </w:rPr>
        <w:t>Clarenden</w:t>
      </w:r>
      <w:proofErr w:type="spellEnd"/>
      <w:r>
        <w:rPr>
          <w:rFonts w:cs="Times New Roman"/>
          <w:szCs w:val="24"/>
        </w:rPr>
        <w:t xml:space="preserve"> Press, 1885 p.245)</w:t>
      </w:r>
    </w:p>
    <w:p w14:paraId="684C66B3" w14:textId="77777777" w:rsidR="00AD1AC6" w:rsidRDefault="00AD1AC6" w:rsidP="00AD1AC6">
      <w:pPr>
        <w:pStyle w:val="NoSpacing"/>
        <w:rPr>
          <w:rFonts w:cs="Times New Roman"/>
          <w:szCs w:val="24"/>
        </w:rPr>
      </w:pPr>
    </w:p>
    <w:p w14:paraId="560CD397" w14:textId="77777777" w:rsidR="00AD1AC6" w:rsidRDefault="00AD1AC6" w:rsidP="00AD1AC6">
      <w:pPr>
        <w:pStyle w:val="NoSpacing"/>
        <w:rPr>
          <w:rFonts w:cs="Times New Roman"/>
          <w:szCs w:val="24"/>
        </w:rPr>
      </w:pPr>
    </w:p>
    <w:p w14:paraId="451E3DA5" w14:textId="77777777" w:rsidR="00AD1AC6" w:rsidRDefault="00AD1AC6" w:rsidP="00AD1AC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4 February 2025</w:t>
      </w:r>
    </w:p>
    <w:p w14:paraId="3332080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90B3C8" w14:textId="77777777" w:rsidR="00AD1AC6" w:rsidRDefault="00AD1AC6" w:rsidP="009139A6">
      <w:r>
        <w:separator/>
      </w:r>
    </w:p>
  </w:endnote>
  <w:endnote w:type="continuationSeparator" w:id="0">
    <w:p w14:paraId="57EED93A" w14:textId="77777777" w:rsidR="00AD1AC6" w:rsidRDefault="00AD1AC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80A3F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0AAA2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F3F0C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008D87" w14:textId="77777777" w:rsidR="00AD1AC6" w:rsidRDefault="00AD1AC6" w:rsidP="009139A6">
      <w:r>
        <w:separator/>
      </w:r>
    </w:p>
  </w:footnote>
  <w:footnote w:type="continuationSeparator" w:id="0">
    <w:p w14:paraId="3A4E8FD5" w14:textId="77777777" w:rsidR="00AD1AC6" w:rsidRDefault="00AD1AC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3F09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3E5E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A2A7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AC6"/>
    <w:rsid w:val="000666E0"/>
    <w:rsid w:val="00160E94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D1AC6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90F7CA"/>
  <w15:chartTrackingRefBased/>
  <w15:docId w15:val="{3687C8FD-2F2A-4450-B30F-DD8B1631F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46</Words>
  <Characters>266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2025-02-07T21:41:00Z</dcterms:created>
  <dcterms:modified xsi:type="dcterms:W3CDTF">2025-02-07T21:42:00Z</dcterms:modified>
</cp:coreProperties>
</file>