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A3249" w14:textId="77777777" w:rsidR="00E05B4E" w:rsidRDefault="00E05B4E" w:rsidP="00E05B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COSGRAVE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58180BE3" w14:textId="77777777" w:rsidR="00E05B4E" w:rsidRDefault="00E05B4E" w:rsidP="00E05B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Eton, Bedfordshire.</w:t>
      </w:r>
    </w:p>
    <w:p w14:paraId="2D8CD690" w14:textId="77777777" w:rsidR="00E05B4E" w:rsidRDefault="00E05B4E" w:rsidP="00E05B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1016A7" w14:textId="77777777" w:rsidR="00E05B4E" w:rsidRDefault="00E05B4E" w:rsidP="00E05B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41AAF4" w14:textId="77777777" w:rsidR="00E05B4E" w:rsidRDefault="00E05B4E" w:rsidP="00E05B4E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Bedfordshire the tax of a fifteenth and a tenth granted to the King at the last Parliament.</w:t>
      </w:r>
    </w:p>
    <w:p w14:paraId="2D484BE0" w14:textId="77777777" w:rsidR="00E05B4E" w:rsidRDefault="00E05B4E" w:rsidP="00E05B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p.190)</w:t>
      </w:r>
    </w:p>
    <w:p w14:paraId="4993A651" w14:textId="77777777" w:rsidR="00E05B4E" w:rsidRDefault="00E05B4E" w:rsidP="00E05B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605861" w14:textId="77777777" w:rsidR="00E05B4E" w:rsidRDefault="00E05B4E" w:rsidP="00E05B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2B4ABE" w14:textId="77777777" w:rsidR="00E05B4E" w:rsidRDefault="00E05B4E" w:rsidP="00E05B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May 2021</w:t>
      </w:r>
    </w:p>
    <w:p w14:paraId="11DED6C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ADEBE" w14:textId="77777777" w:rsidR="00E05B4E" w:rsidRDefault="00E05B4E" w:rsidP="009139A6">
      <w:r>
        <w:separator/>
      </w:r>
    </w:p>
  </w:endnote>
  <w:endnote w:type="continuationSeparator" w:id="0">
    <w:p w14:paraId="12308BA3" w14:textId="77777777" w:rsidR="00E05B4E" w:rsidRDefault="00E05B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AFB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B138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E24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2AB2C" w14:textId="77777777" w:rsidR="00E05B4E" w:rsidRDefault="00E05B4E" w:rsidP="009139A6">
      <w:r>
        <w:separator/>
      </w:r>
    </w:p>
  </w:footnote>
  <w:footnote w:type="continuationSeparator" w:id="0">
    <w:p w14:paraId="7C1204A9" w14:textId="77777777" w:rsidR="00E05B4E" w:rsidRDefault="00E05B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C3C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532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936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B4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05B4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4E135"/>
  <w15:chartTrackingRefBased/>
  <w15:docId w15:val="{D6873075-C772-4D71-A309-C15C4F656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2021-06-10T10:21:00Z</dcterms:created>
  <dcterms:modified xsi:type="dcterms:W3CDTF">2021-06-10T10:21:00Z</dcterms:modified>
</cp:coreProperties>
</file>