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3D871" w14:textId="186B405D" w:rsidR="00223FA7" w:rsidRDefault="00223FA7" w:rsidP="00223FA7">
      <w:pPr>
        <w:pStyle w:val="NoSpacing"/>
      </w:pPr>
      <w:r>
        <w:rPr>
          <w:u w:val="single"/>
        </w:rPr>
        <w:t>John COSGAREN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fl.141</w:t>
      </w:r>
      <w:r>
        <w:t>4</w:t>
      </w:r>
      <w:r>
        <w:t>)</w:t>
      </w:r>
    </w:p>
    <w:p w14:paraId="52D34995" w14:textId="77777777" w:rsidR="00223FA7" w:rsidRDefault="00223FA7" w:rsidP="00223FA7">
      <w:pPr>
        <w:pStyle w:val="NoSpacing"/>
      </w:pPr>
      <w:r>
        <w:t>of the diocese of Exeter.</w:t>
      </w:r>
    </w:p>
    <w:p w14:paraId="0EBAAD94" w14:textId="77777777" w:rsidR="00223FA7" w:rsidRDefault="00223FA7" w:rsidP="00223FA7">
      <w:pPr>
        <w:pStyle w:val="NoSpacing"/>
      </w:pPr>
    </w:p>
    <w:p w14:paraId="2AA1AF14" w14:textId="77777777" w:rsidR="00223FA7" w:rsidRDefault="00223FA7" w:rsidP="00223FA7">
      <w:pPr>
        <w:pStyle w:val="NoSpacing"/>
      </w:pPr>
    </w:p>
    <w:p w14:paraId="17C66178" w14:textId="62C09EF8" w:rsidR="00223FA7" w:rsidRDefault="00223FA7" w:rsidP="00223FA7">
      <w:pPr>
        <w:pStyle w:val="NoSpacing"/>
      </w:pPr>
      <w:r>
        <w:t>4 Sep.1414</w:t>
      </w:r>
      <w:r>
        <w:tab/>
        <w:t>He was ordained to his first tonsure in P</w:t>
      </w:r>
      <w:r>
        <w:t>enryn, Cornwall.</w:t>
      </w:r>
      <w:bookmarkStart w:id="0" w:name="_GoBack"/>
      <w:bookmarkEnd w:id="0"/>
    </w:p>
    <w:p w14:paraId="3095EBD9" w14:textId="77777777" w:rsidR="00223FA7" w:rsidRDefault="00223FA7" w:rsidP="00223FA7">
      <w:pPr>
        <w:pStyle w:val="NoSpacing"/>
      </w:pPr>
      <w:r>
        <w:tab/>
      </w:r>
      <w:r>
        <w:tab/>
        <w:t>(“Stafford Register” pp.430 and 427)</w:t>
      </w:r>
    </w:p>
    <w:p w14:paraId="0285A09A" w14:textId="77777777" w:rsidR="00223FA7" w:rsidRDefault="00223FA7" w:rsidP="00223FA7">
      <w:pPr>
        <w:pStyle w:val="NoSpacing"/>
      </w:pPr>
    </w:p>
    <w:p w14:paraId="5B6EF355" w14:textId="77777777" w:rsidR="00223FA7" w:rsidRDefault="00223FA7" w:rsidP="00223FA7">
      <w:pPr>
        <w:pStyle w:val="NoSpacing"/>
      </w:pPr>
    </w:p>
    <w:p w14:paraId="4A79F758" w14:textId="77777777" w:rsidR="00223FA7" w:rsidRPr="00F73D2E" w:rsidRDefault="00223FA7" w:rsidP="00223FA7">
      <w:pPr>
        <w:pStyle w:val="NoSpacing"/>
      </w:pPr>
      <w:r>
        <w:t>2 April 2019</w:t>
      </w:r>
    </w:p>
    <w:p w14:paraId="371879E2" w14:textId="17A35D6D" w:rsidR="006B2F86" w:rsidRPr="00223FA7" w:rsidRDefault="00223FA7" w:rsidP="00E71FC3">
      <w:pPr>
        <w:pStyle w:val="NoSpacing"/>
      </w:pPr>
    </w:p>
    <w:sectPr w:rsidR="006B2F86" w:rsidRPr="00223F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76534C" w14:textId="77777777" w:rsidR="00223FA7" w:rsidRDefault="00223FA7" w:rsidP="00E71FC3">
      <w:pPr>
        <w:spacing w:after="0" w:line="240" w:lineRule="auto"/>
      </w:pPr>
      <w:r>
        <w:separator/>
      </w:r>
    </w:p>
  </w:endnote>
  <w:endnote w:type="continuationSeparator" w:id="0">
    <w:p w14:paraId="295B9C98" w14:textId="77777777" w:rsidR="00223FA7" w:rsidRDefault="00223F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553A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4673B" w14:textId="77777777" w:rsidR="00223FA7" w:rsidRDefault="00223FA7" w:rsidP="00E71FC3">
      <w:pPr>
        <w:spacing w:after="0" w:line="240" w:lineRule="auto"/>
      </w:pPr>
      <w:r>
        <w:separator/>
      </w:r>
    </w:p>
  </w:footnote>
  <w:footnote w:type="continuationSeparator" w:id="0">
    <w:p w14:paraId="34757C44" w14:textId="77777777" w:rsidR="00223FA7" w:rsidRDefault="00223F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A7"/>
    <w:rsid w:val="001A7C09"/>
    <w:rsid w:val="00223FA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96AED"/>
  <w15:chartTrackingRefBased/>
  <w15:docId w15:val="{C19FEB2A-3D0F-4FCD-ABBC-1AF2D1AA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2019-04-02T20:50:00Z</dcterms:created>
  <dcterms:modified xsi:type="dcterms:W3CDTF">2019-04-02T20:51:00Z</dcterms:modified>
</cp:coreProperties>
</file>