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6B5E1" w14:textId="77777777" w:rsidR="00DC6E70" w:rsidRDefault="00DC6E70" w:rsidP="00DC6E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COSEBY</w:t>
      </w:r>
      <w:r>
        <w:rPr>
          <w:rFonts w:cs="Times New Roman"/>
          <w:szCs w:val="24"/>
        </w:rPr>
        <w:t xml:space="preserve">      (d.ca.1441)</w:t>
      </w:r>
    </w:p>
    <w:p w14:paraId="2B9C2B2B" w14:textId="77777777" w:rsidR="00DC6E70" w:rsidRDefault="00DC6E70" w:rsidP="00DC6E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Brixham </w:t>
      </w:r>
      <w:proofErr w:type="spellStart"/>
      <w:r>
        <w:rPr>
          <w:rFonts w:cs="Times New Roman"/>
          <w:szCs w:val="24"/>
        </w:rPr>
        <w:t>St.Mary</w:t>
      </w:r>
      <w:proofErr w:type="spellEnd"/>
      <w:r>
        <w:rPr>
          <w:rFonts w:cs="Times New Roman"/>
          <w:szCs w:val="24"/>
        </w:rPr>
        <w:t>, Devon.</w:t>
      </w:r>
    </w:p>
    <w:p w14:paraId="2130CD77" w14:textId="77777777" w:rsidR="00DC6E70" w:rsidRDefault="00DC6E70" w:rsidP="00DC6E70">
      <w:pPr>
        <w:pStyle w:val="NoSpacing"/>
        <w:rPr>
          <w:rFonts w:cs="Times New Roman"/>
          <w:szCs w:val="24"/>
        </w:rPr>
      </w:pPr>
    </w:p>
    <w:p w14:paraId="68471496" w14:textId="77777777" w:rsidR="00DC6E70" w:rsidRDefault="00DC6E70" w:rsidP="00DC6E70">
      <w:pPr>
        <w:pStyle w:val="NoSpacing"/>
        <w:rPr>
          <w:rFonts w:cs="Times New Roman"/>
          <w:szCs w:val="24"/>
        </w:rPr>
      </w:pPr>
    </w:p>
    <w:p w14:paraId="09EDADD7" w14:textId="77777777" w:rsidR="00DC6E70" w:rsidRDefault="00DC6E70" w:rsidP="00DC6E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1441</w:t>
      </w:r>
      <w:r>
        <w:rPr>
          <w:rFonts w:cs="Times New Roman"/>
          <w:szCs w:val="24"/>
        </w:rPr>
        <w:tab/>
        <w:t>Probate of his Will.</w:t>
      </w:r>
    </w:p>
    <w:p w14:paraId="7E32C16E" w14:textId="77777777" w:rsidR="00DC6E70" w:rsidRDefault="00DC6E70" w:rsidP="00DC6E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(Devon Wills Index, 1163 – 1999)</w:t>
      </w:r>
    </w:p>
    <w:p w14:paraId="7C339F3B" w14:textId="77777777" w:rsidR="00DC6E70" w:rsidRDefault="00DC6E70" w:rsidP="00DC6E70">
      <w:pPr>
        <w:pStyle w:val="NoSpacing"/>
        <w:rPr>
          <w:rFonts w:cs="Times New Roman"/>
          <w:szCs w:val="24"/>
        </w:rPr>
      </w:pPr>
    </w:p>
    <w:p w14:paraId="63708774" w14:textId="77777777" w:rsidR="00DC6E70" w:rsidRDefault="00DC6E70" w:rsidP="00DC6E70">
      <w:pPr>
        <w:pStyle w:val="NoSpacing"/>
        <w:rPr>
          <w:rFonts w:cs="Times New Roman"/>
          <w:szCs w:val="24"/>
        </w:rPr>
      </w:pPr>
    </w:p>
    <w:p w14:paraId="6F095211" w14:textId="77777777" w:rsidR="00DC6E70" w:rsidRDefault="00DC6E70" w:rsidP="00DC6E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26 March 2025</w:t>
      </w:r>
      <w:r>
        <w:rPr>
          <w:rFonts w:cs="Times New Roman"/>
          <w:szCs w:val="24"/>
        </w:rPr>
        <w:fldChar w:fldCharType="end"/>
      </w:r>
    </w:p>
    <w:p w14:paraId="3AD81AD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E301E" w14:textId="77777777" w:rsidR="00DC6E70" w:rsidRDefault="00DC6E70" w:rsidP="009139A6">
      <w:r>
        <w:separator/>
      </w:r>
    </w:p>
  </w:endnote>
  <w:endnote w:type="continuationSeparator" w:id="0">
    <w:p w14:paraId="318810BB" w14:textId="77777777" w:rsidR="00DC6E70" w:rsidRDefault="00DC6E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600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668C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2DA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47AED" w14:textId="77777777" w:rsidR="00DC6E70" w:rsidRDefault="00DC6E70" w:rsidP="009139A6">
      <w:r>
        <w:separator/>
      </w:r>
    </w:p>
  </w:footnote>
  <w:footnote w:type="continuationSeparator" w:id="0">
    <w:p w14:paraId="65E52D30" w14:textId="77777777" w:rsidR="00DC6E70" w:rsidRDefault="00DC6E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128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9B5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6C0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E70"/>
    <w:rsid w:val="000666E0"/>
    <w:rsid w:val="000A2E7A"/>
    <w:rsid w:val="00190DFA"/>
    <w:rsid w:val="002510B7"/>
    <w:rsid w:val="00270799"/>
    <w:rsid w:val="00357E4A"/>
    <w:rsid w:val="005C130B"/>
    <w:rsid w:val="00826F5C"/>
    <w:rsid w:val="009030A4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C6E70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F994B"/>
  <w15:chartTrackingRefBased/>
  <w15:docId w15:val="{6366E670-AD99-4F6B-BAE5-E0BE23F8B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2025-03-26T18:59:00Z</dcterms:created>
  <dcterms:modified xsi:type="dcterms:W3CDTF">2025-03-26T19:00:00Z</dcterms:modified>
</cp:coreProperties>
</file>