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F8E5E" w14:textId="77777777" w:rsidR="00A922D6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COSCEDELL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CD56180" w14:textId="77777777" w:rsidR="00A922D6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A2B90" w14:textId="77777777" w:rsidR="00A922D6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618C4" w14:textId="77777777" w:rsidR="00A922D6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Horsham, Sussex, </w:t>
      </w:r>
    </w:p>
    <w:p w14:paraId="3C60EECB" w14:textId="77777777" w:rsidR="00A922D6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6DB5C88C" w14:textId="77777777" w:rsidR="00A922D6" w:rsidRDefault="00A922D6" w:rsidP="00A922D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DB84CA" w14:textId="77777777" w:rsidR="00A922D6" w:rsidRDefault="00A922D6" w:rsidP="00A922D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pp.30-1)</w:t>
      </w:r>
    </w:p>
    <w:p w14:paraId="0D8222CF" w14:textId="77777777" w:rsidR="00A922D6" w:rsidRDefault="00A922D6" w:rsidP="00A922D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7E288E" w14:textId="77777777" w:rsidR="00A922D6" w:rsidRDefault="00A922D6" w:rsidP="00A922D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6E6A2C3" w14:textId="77777777" w:rsidR="00A922D6" w:rsidRPr="007468BF" w:rsidRDefault="00A922D6" w:rsidP="00A9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61AAB5CD" w14:textId="58FEB7C7" w:rsidR="00BA00AB" w:rsidRPr="00A922D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922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0C105" w14:textId="77777777" w:rsidR="00A922D6" w:rsidRDefault="00A922D6" w:rsidP="009139A6">
      <w:r>
        <w:separator/>
      </w:r>
    </w:p>
  </w:endnote>
  <w:endnote w:type="continuationSeparator" w:id="0">
    <w:p w14:paraId="30F5C2A8" w14:textId="77777777" w:rsidR="00A922D6" w:rsidRDefault="00A922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D33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762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7E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62F8" w14:textId="77777777" w:rsidR="00A922D6" w:rsidRDefault="00A922D6" w:rsidP="009139A6">
      <w:r>
        <w:separator/>
      </w:r>
    </w:p>
  </w:footnote>
  <w:footnote w:type="continuationSeparator" w:id="0">
    <w:p w14:paraId="0BF979EA" w14:textId="77777777" w:rsidR="00A922D6" w:rsidRDefault="00A922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6BF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F11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A84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D6"/>
    <w:rsid w:val="000666E0"/>
    <w:rsid w:val="002510B7"/>
    <w:rsid w:val="005C130B"/>
    <w:rsid w:val="00826F5C"/>
    <w:rsid w:val="009139A6"/>
    <w:rsid w:val="009448BB"/>
    <w:rsid w:val="00A3176C"/>
    <w:rsid w:val="00A922D6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68CA0"/>
  <w15:chartTrackingRefBased/>
  <w15:docId w15:val="{22CF320D-0986-4C35-9C90-FB799EAF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2022-02-17T20:13:00Z</dcterms:created>
  <dcterms:modified xsi:type="dcterms:W3CDTF">2022-02-17T20:14:00Z</dcterms:modified>
</cp:coreProperties>
</file>