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4959B" w14:textId="77777777" w:rsidR="000B1400" w:rsidRDefault="000B1400" w:rsidP="000B14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COSBY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5F1C2290" w14:textId="32FBD9B1" w:rsidR="000B1400" w:rsidRDefault="000B1400" w:rsidP="000B14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Totnes.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Mercer.</w:t>
      </w:r>
    </w:p>
    <w:p w14:paraId="5566E48C" w14:textId="77777777" w:rsidR="000B1400" w:rsidRDefault="000B1400" w:rsidP="000B1400">
      <w:pPr>
        <w:pStyle w:val="NoSpacing"/>
        <w:rPr>
          <w:rFonts w:cs="Times New Roman"/>
          <w:szCs w:val="24"/>
        </w:rPr>
      </w:pPr>
    </w:p>
    <w:p w14:paraId="675AC0D3" w14:textId="77777777" w:rsidR="000B1400" w:rsidRDefault="000B1400" w:rsidP="000B1400">
      <w:pPr>
        <w:pStyle w:val="NoSpacing"/>
        <w:rPr>
          <w:rFonts w:cs="Times New Roman"/>
          <w:szCs w:val="24"/>
        </w:rPr>
      </w:pPr>
    </w:p>
    <w:p w14:paraId="1FA4430F" w14:textId="77777777" w:rsidR="000B1400" w:rsidRDefault="000B1400" w:rsidP="000B14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7BAD5935" w14:textId="77777777" w:rsidR="000B1400" w:rsidRDefault="000B1400" w:rsidP="000B14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44444063" w14:textId="77777777" w:rsidR="000B1400" w:rsidRDefault="000B1400" w:rsidP="000B14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Devon.</w:t>
      </w:r>
    </w:p>
    <w:p w14:paraId="0966F2CE" w14:textId="77777777" w:rsidR="000B1400" w:rsidRDefault="000B1400" w:rsidP="000B14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4D7D7E56" w14:textId="77777777" w:rsidR="000B1400" w:rsidRDefault="000B1400" w:rsidP="000B1400">
      <w:pPr>
        <w:pStyle w:val="NoSpacing"/>
        <w:rPr>
          <w:rFonts w:cs="Times New Roman"/>
          <w:szCs w:val="24"/>
        </w:rPr>
      </w:pPr>
    </w:p>
    <w:p w14:paraId="6264773E" w14:textId="77777777" w:rsidR="000B1400" w:rsidRDefault="000B1400" w:rsidP="000B1400">
      <w:pPr>
        <w:pStyle w:val="NoSpacing"/>
        <w:rPr>
          <w:rFonts w:cs="Times New Roman"/>
          <w:szCs w:val="24"/>
        </w:rPr>
      </w:pPr>
    </w:p>
    <w:p w14:paraId="433F62BC" w14:textId="77777777" w:rsidR="000B1400" w:rsidRDefault="000B1400" w:rsidP="000B14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2023</w:t>
      </w:r>
    </w:p>
    <w:p w14:paraId="5DE59E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A6993" w14:textId="77777777" w:rsidR="000B1400" w:rsidRDefault="000B1400" w:rsidP="009139A6">
      <w:r>
        <w:separator/>
      </w:r>
    </w:p>
  </w:endnote>
  <w:endnote w:type="continuationSeparator" w:id="0">
    <w:p w14:paraId="65F4EAC9" w14:textId="77777777" w:rsidR="000B1400" w:rsidRDefault="000B14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9C0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BC8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C6C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B7335" w14:textId="77777777" w:rsidR="000B1400" w:rsidRDefault="000B1400" w:rsidP="009139A6">
      <w:r>
        <w:separator/>
      </w:r>
    </w:p>
  </w:footnote>
  <w:footnote w:type="continuationSeparator" w:id="0">
    <w:p w14:paraId="73C23C68" w14:textId="77777777" w:rsidR="000B1400" w:rsidRDefault="000B14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97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CC8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B5B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00"/>
    <w:rsid w:val="000666E0"/>
    <w:rsid w:val="000B140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40E99"/>
  <w15:chartTrackingRefBased/>
  <w15:docId w15:val="{E4A1294F-DC4A-442E-8BC8-4B28E734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2023-12-18T16:13:00Z</dcterms:created>
  <dcterms:modified xsi:type="dcterms:W3CDTF">2023-12-18T16:14:00Z</dcterms:modified>
</cp:coreProperties>
</file>