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CCD8E9" w14:textId="77777777" w:rsidR="003D2D13" w:rsidRDefault="003D2D13" w:rsidP="003D2D13">
      <w:pPr>
        <w:pStyle w:val="NoSpacing"/>
        <w:jc w:val="both"/>
      </w:pPr>
      <w:r>
        <w:rPr>
          <w:u w:val="single"/>
        </w:rPr>
        <w:t>Gregory COSBY</w:t>
      </w:r>
      <w:r>
        <w:t xml:space="preserve">       (fl.1499)</w:t>
      </w:r>
    </w:p>
    <w:p w14:paraId="02AA34B2" w14:textId="77777777" w:rsidR="003D2D13" w:rsidRDefault="003D2D13" w:rsidP="003D2D13">
      <w:pPr>
        <w:pStyle w:val="NoSpacing"/>
        <w:jc w:val="both"/>
      </w:pPr>
      <w:r>
        <w:t>of London. Draper.</w:t>
      </w:r>
    </w:p>
    <w:p w14:paraId="56B4402B" w14:textId="77777777" w:rsidR="003D2D13" w:rsidRDefault="003D2D13" w:rsidP="003D2D13">
      <w:pPr>
        <w:pStyle w:val="NoSpacing"/>
        <w:jc w:val="both"/>
      </w:pPr>
    </w:p>
    <w:p w14:paraId="5C0E919B" w14:textId="77777777" w:rsidR="003D2D13" w:rsidRDefault="003D2D13" w:rsidP="003D2D13">
      <w:pPr>
        <w:pStyle w:val="NoSpacing"/>
        <w:jc w:val="both"/>
      </w:pPr>
    </w:p>
    <w:p w14:paraId="35F4CBF0" w14:textId="77777777" w:rsidR="003D2D13" w:rsidRDefault="003D2D13" w:rsidP="003D2D13">
      <w:pPr>
        <w:pStyle w:val="NoSpacing"/>
        <w:jc w:val="both"/>
      </w:pPr>
      <w:r>
        <w:tab/>
        <w:t>1499</w:t>
      </w:r>
      <w:r>
        <w:tab/>
        <w:t>He became a Freeman. He was a former apprentice of John Saunders</w:t>
      </w:r>
    </w:p>
    <w:p w14:paraId="0B408DDB" w14:textId="77777777" w:rsidR="003D2D13" w:rsidRDefault="003D2D13" w:rsidP="003D2D13">
      <w:pPr>
        <w:pStyle w:val="NoSpacing"/>
        <w:jc w:val="both"/>
      </w:pPr>
      <w:r>
        <w:tab/>
      </w:r>
      <w:r>
        <w:tab/>
        <w:t>of London, draper(q.v.).</w:t>
      </w:r>
    </w:p>
    <w:p w14:paraId="468ED1F7" w14:textId="77777777" w:rsidR="003D2D13" w:rsidRDefault="003D2D13" w:rsidP="003D2D13">
      <w:pPr>
        <w:pStyle w:val="NoSpacing"/>
      </w:pPr>
      <w:r>
        <w:tab/>
      </w:r>
      <w:r>
        <w:tab/>
        <w:t xml:space="preserve">( </w:t>
      </w:r>
      <w:hyperlink r:id="rId6" w:history="1">
        <w:r w:rsidRPr="00CB5834">
          <w:rPr>
            <w:rStyle w:val="Hyperlink"/>
          </w:rPr>
          <w:t>www.londonroll.org</w:t>
        </w:r>
      </w:hyperlink>
      <w:r>
        <w:t xml:space="preserve"> )</w:t>
      </w:r>
    </w:p>
    <w:p w14:paraId="7019CE8A" w14:textId="77777777" w:rsidR="003D2D13" w:rsidRDefault="003D2D13" w:rsidP="003D2D13">
      <w:pPr>
        <w:pStyle w:val="NoSpacing"/>
      </w:pPr>
    </w:p>
    <w:p w14:paraId="29156DDC" w14:textId="77777777" w:rsidR="003D2D13" w:rsidRDefault="003D2D13" w:rsidP="003D2D13">
      <w:pPr>
        <w:pStyle w:val="NoSpacing"/>
      </w:pPr>
    </w:p>
    <w:p w14:paraId="36244FCA" w14:textId="77777777" w:rsidR="003D2D13" w:rsidRDefault="003D2D13" w:rsidP="003D2D13">
      <w:pPr>
        <w:pStyle w:val="NoSpacing"/>
      </w:pPr>
      <w:r>
        <w:t>10 May 2025</w:t>
      </w:r>
    </w:p>
    <w:p w14:paraId="3ECA9097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C1A0FE" w14:textId="77777777" w:rsidR="003D2D13" w:rsidRDefault="003D2D13" w:rsidP="009139A6">
      <w:r>
        <w:separator/>
      </w:r>
    </w:p>
  </w:endnote>
  <w:endnote w:type="continuationSeparator" w:id="0">
    <w:p w14:paraId="24668AD5" w14:textId="77777777" w:rsidR="003D2D13" w:rsidRDefault="003D2D13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421376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C7E1E9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24FEAA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AAA10F" w14:textId="77777777" w:rsidR="003D2D13" w:rsidRDefault="003D2D13" w:rsidP="009139A6">
      <w:r>
        <w:separator/>
      </w:r>
    </w:p>
  </w:footnote>
  <w:footnote w:type="continuationSeparator" w:id="0">
    <w:p w14:paraId="0F56DDA7" w14:textId="77777777" w:rsidR="003D2D13" w:rsidRDefault="003D2D13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779501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AF8E2F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6163FB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2D13"/>
    <w:rsid w:val="000666E0"/>
    <w:rsid w:val="000A2E7A"/>
    <w:rsid w:val="001307AC"/>
    <w:rsid w:val="00190DFA"/>
    <w:rsid w:val="002510B7"/>
    <w:rsid w:val="00270799"/>
    <w:rsid w:val="002737D5"/>
    <w:rsid w:val="00357E4A"/>
    <w:rsid w:val="003D2D13"/>
    <w:rsid w:val="005C130B"/>
    <w:rsid w:val="00826F5C"/>
    <w:rsid w:val="009139A6"/>
    <w:rsid w:val="009345A1"/>
    <w:rsid w:val="009411C2"/>
    <w:rsid w:val="009448BB"/>
    <w:rsid w:val="00946A41"/>
    <w:rsid w:val="00947624"/>
    <w:rsid w:val="00A3176C"/>
    <w:rsid w:val="00A47C87"/>
    <w:rsid w:val="00A85BD3"/>
    <w:rsid w:val="00AE65F8"/>
    <w:rsid w:val="00BA00AB"/>
    <w:rsid w:val="00C71834"/>
    <w:rsid w:val="00CB4ED9"/>
    <w:rsid w:val="00D72F1F"/>
    <w:rsid w:val="00DE227A"/>
    <w:rsid w:val="00E61DA6"/>
    <w:rsid w:val="00EB3209"/>
    <w:rsid w:val="00F1491A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9AFE77"/>
  <w15:chartTrackingRefBased/>
  <w15:docId w15:val="{E8EADD66-380B-4634-B09A-E3FE46314E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3D2D1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londonroll.org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34</Words>
  <Characters>196</Characters>
  <Application>Microsoft Office Word</Application>
  <DocSecurity>0</DocSecurity>
  <Lines>1</Lines>
  <Paragraphs>1</Paragraphs>
  <ScaleCrop>false</ScaleCrop>
  <Company/>
  <LinksUpToDate>false</LinksUpToDate>
  <CharactersWithSpaces>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2025-05-11T14:19:00Z</dcterms:created>
  <dcterms:modified xsi:type="dcterms:W3CDTF">2025-05-11T14:19:00Z</dcterms:modified>
</cp:coreProperties>
</file>