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677" w:rsidRDefault="00EC3677" w:rsidP="00EC367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COS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EC3677" w:rsidRDefault="00EC3677" w:rsidP="00EC367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Groton, Suffolk. Chapman.</w:t>
      </w:r>
    </w:p>
    <w:p w:rsidR="00EC3677" w:rsidRDefault="00EC3677" w:rsidP="00EC367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EC3677" w:rsidRDefault="00EC3677" w:rsidP="00EC367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EC3677" w:rsidRDefault="00EC3677" w:rsidP="00EC367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William Oliver of London, mercer(q.v.), brought a plaint of debt against </w:t>
      </w:r>
    </w:p>
    <w:p w:rsidR="00EC3677" w:rsidRDefault="00EC3677" w:rsidP="00EC367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him.</w:t>
      </w:r>
    </w:p>
    <w:p w:rsidR="00EC3677" w:rsidRDefault="00EC3677" w:rsidP="00EC367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EC3677" w:rsidRDefault="00EC3677" w:rsidP="00EC367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EC3677" w:rsidRDefault="00EC3677" w:rsidP="00EC367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2F86" w:rsidRPr="00EC3677" w:rsidRDefault="00EC3677" w:rsidP="00EC3677"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6 April 2016</w:t>
      </w:r>
      <w:bookmarkStart w:id="0" w:name="_GoBack"/>
      <w:bookmarkEnd w:id="0"/>
    </w:p>
    <w:sectPr w:rsidR="006B2F86" w:rsidRPr="00EC367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677" w:rsidRDefault="00EC3677" w:rsidP="00E71FC3">
      <w:pPr>
        <w:spacing w:after="0" w:line="240" w:lineRule="auto"/>
      </w:pPr>
      <w:r>
        <w:separator/>
      </w:r>
    </w:p>
  </w:endnote>
  <w:endnote w:type="continuationSeparator" w:id="0">
    <w:p w:rsidR="00EC3677" w:rsidRDefault="00EC36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677" w:rsidRDefault="00EC3677" w:rsidP="00E71FC3">
      <w:pPr>
        <w:spacing w:after="0" w:line="240" w:lineRule="auto"/>
      </w:pPr>
      <w:r>
        <w:separator/>
      </w:r>
    </w:p>
  </w:footnote>
  <w:footnote w:type="continuationSeparator" w:id="0">
    <w:p w:rsidR="00EC3677" w:rsidRDefault="00EC36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677"/>
    <w:rsid w:val="00AB52E8"/>
    <w:rsid w:val="00B16D3F"/>
    <w:rsid w:val="00E71FC3"/>
    <w:rsid w:val="00EC367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BF5DDB-CE6F-4F46-AD96-2824FC71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C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C36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2016-04-23T21:47:00Z</dcterms:created>
  <dcterms:modified xsi:type="dcterms:W3CDTF">2016-04-23T21:48:00Z</dcterms:modified>
</cp:coreProperties>
</file>