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8F6" w:rsidRDefault="003548F6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Thomas ANDREWE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b.ca.1355)</w:t>
      </w:r>
    </w:p>
    <w:p w:rsidR="003548F6" w:rsidRDefault="003548F6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48F6" w:rsidRDefault="003548F6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48F6" w:rsidRDefault="003548F6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Oct.1392</w:t>
      </w:r>
      <w:r>
        <w:rPr>
          <w:rFonts w:ascii="Times New Roman" w:hAnsi="Times New Roman" w:cs="Times New Roman"/>
          <w:sz w:val="24"/>
          <w:szCs w:val="24"/>
        </w:rPr>
        <w:tab/>
        <w:t>His greyhound killed 2 of his sheep outside the chu</w:t>
      </w:r>
      <w:r w:rsidR="0067562F">
        <w:rPr>
          <w:rFonts w:ascii="Times New Roman" w:hAnsi="Times New Roman" w:cs="Times New Roman"/>
          <w:sz w:val="24"/>
          <w:szCs w:val="24"/>
        </w:rPr>
        <w:t xml:space="preserve">rchyard of </w:t>
      </w:r>
      <w:proofErr w:type="spellStart"/>
      <w:proofErr w:type="gramStart"/>
      <w:r w:rsidR="0067562F"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</w:p>
    <w:p w:rsidR="0067562F" w:rsidRDefault="0067562F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Worplesdon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on the day that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Wyntreshull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was </w:t>
      </w:r>
    </w:p>
    <w:p w:rsidR="0067562F" w:rsidRDefault="0067562F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baptised.</w:t>
      </w: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21-144)</w:t>
      </w: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Aug.1418</w:t>
      </w:r>
      <w:r>
        <w:rPr>
          <w:rFonts w:ascii="Times New Roman" w:hAnsi="Times New Roman" w:cs="Times New Roman"/>
          <w:sz w:val="24"/>
          <w:szCs w:val="24"/>
        </w:rPr>
        <w:tab/>
        <w:t>He was a juror in the inquisition held in Guildford to prove the age of</w:t>
      </w: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Wyntreshull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remembered the date for the above reason.</w:t>
      </w: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62F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562F" w:rsidRPr="003548F6" w:rsidRDefault="0067562F" w:rsidP="006756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p w:rsidR="003548F6" w:rsidRPr="003548F6" w:rsidRDefault="003548F6" w:rsidP="003548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3548F6" w:rsidRPr="003548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420B" w:rsidRDefault="0092420B" w:rsidP="00564E3C">
      <w:pPr>
        <w:spacing w:after="0" w:line="240" w:lineRule="auto"/>
      </w:pPr>
      <w:r>
        <w:separator/>
      </w:r>
    </w:p>
  </w:endnote>
  <w:endnote w:type="continuationSeparator" w:id="0">
    <w:p w:rsidR="0092420B" w:rsidRDefault="009242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420B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420B" w:rsidRDefault="0092420B" w:rsidP="00564E3C">
      <w:pPr>
        <w:spacing w:after="0" w:line="240" w:lineRule="auto"/>
      </w:pPr>
      <w:r>
        <w:separator/>
      </w:r>
    </w:p>
  </w:footnote>
  <w:footnote w:type="continuationSeparator" w:id="0">
    <w:p w:rsidR="0092420B" w:rsidRDefault="009242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0B"/>
    <w:rsid w:val="003548F6"/>
    <w:rsid w:val="00372DC6"/>
    <w:rsid w:val="00480DC6"/>
    <w:rsid w:val="00564E3C"/>
    <w:rsid w:val="0064591D"/>
    <w:rsid w:val="0067562F"/>
    <w:rsid w:val="009242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9EA86"/>
  <w15:chartTrackingRefBased/>
  <w15:docId w15:val="{21F2BD02-C827-443B-A68C-BD31E7A7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19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2015-12-13T22:23:00Z</dcterms:created>
  <dcterms:modified xsi:type="dcterms:W3CDTF">2015-12-13T22:47:00Z</dcterms:modified>
</cp:coreProperties>
</file>