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8EDC4" w14:textId="77777777" w:rsidR="00BD6D2D" w:rsidRDefault="00BD6D2D" w:rsidP="00BD6D2D">
      <w:pPr>
        <w:pStyle w:val="NoSpacing"/>
        <w:ind w:left="1440" w:hanging="1440"/>
      </w:pPr>
      <w:r>
        <w:rPr>
          <w:u w:val="single"/>
        </w:rPr>
        <w:t>Thomas CORBETTE</w:t>
      </w:r>
      <w:r>
        <w:t xml:space="preserve">     (fl.1480-1)</w:t>
      </w:r>
    </w:p>
    <w:p w14:paraId="68364201" w14:textId="77777777" w:rsidR="00BD6D2D" w:rsidRDefault="00BD6D2D" w:rsidP="00BD6D2D">
      <w:pPr>
        <w:pStyle w:val="NoSpacing"/>
        <w:ind w:left="1440" w:hanging="1440"/>
      </w:pPr>
      <w:r>
        <w:t>of Stratford upon Avon.</w:t>
      </w:r>
    </w:p>
    <w:p w14:paraId="048F1D59" w14:textId="77777777" w:rsidR="00BD6D2D" w:rsidRDefault="00BD6D2D" w:rsidP="00BD6D2D">
      <w:pPr>
        <w:pStyle w:val="NoSpacing"/>
        <w:ind w:left="1440" w:hanging="1440"/>
      </w:pPr>
    </w:p>
    <w:p w14:paraId="016591EA" w14:textId="1CEA03AA" w:rsidR="00BD6D2D" w:rsidRDefault="00BD6D2D" w:rsidP="00BD6D2D">
      <w:pPr>
        <w:pStyle w:val="NoSpacing"/>
        <w:ind w:left="1440" w:hanging="1440"/>
      </w:pPr>
    </w:p>
    <w:p w14:paraId="5AA0806C" w14:textId="77777777" w:rsidR="00FB6267" w:rsidRDefault="00FB6267" w:rsidP="00FB6267">
      <w:pPr>
        <w:pStyle w:val="NoSpacing"/>
      </w:pPr>
      <w:r>
        <w:t>10 Jul.</w:t>
      </w:r>
      <w:r>
        <w:tab/>
        <w:t>1469</w:t>
      </w:r>
      <w:r>
        <w:tab/>
        <w:t xml:space="preserve">On this date he was renting a tenement in High Street from the </w:t>
      </w:r>
    </w:p>
    <w:p w14:paraId="5A6B845A" w14:textId="77777777" w:rsidR="00FB6267" w:rsidRDefault="00FB6267" w:rsidP="00FB6267">
      <w:pPr>
        <w:pStyle w:val="NoSpacing"/>
      </w:pPr>
      <w:r>
        <w:tab/>
      </w:r>
      <w:r>
        <w:tab/>
        <w:t>Gild of the Holy Cross.</w:t>
      </w:r>
    </w:p>
    <w:p w14:paraId="589B588A" w14:textId="69C157B8" w:rsidR="00FB6267" w:rsidRDefault="00FB6267" w:rsidP="00FB6267">
      <w:pPr>
        <w:pStyle w:val="NoSpacing"/>
      </w:pPr>
      <w:r>
        <w:tab/>
      </w:r>
      <w:r>
        <w:tab/>
        <w:t>(</w:t>
      </w:r>
      <w:hyperlink r:id="rId6" w:history="1">
        <w:r w:rsidRPr="00151323">
          <w:rPr>
            <w:rStyle w:val="Hyperlink"/>
          </w:rPr>
          <w:t>www.nationalarchives.gov.uk/A2A</w:t>
        </w:r>
      </w:hyperlink>
      <w:r>
        <w:t xml:space="preserve">  ref. BRT1/3/131)</w:t>
      </w:r>
    </w:p>
    <w:p w14:paraId="309B626D" w14:textId="77777777" w:rsidR="00BD6D2D" w:rsidRDefault="00BD6D2D" w:rsidP="00BD6D2D">
      <w:pPr>
        <w:pStyle w:val="NoSpacing"/>
        <w:ind w:left="1440" w:hanging="1440"/>
      </w:pPr>
      <w:r>
        <w:t xml:space="preserve">        1480-1</w:t>
      </w:r>
      <w:r>
        <w:tab/>
        <w:t>He rented a tenement in the High Street from the Gild of</w:t>
      </w:r>
    </w:p>
    <w:p w14:paraId="541BADB7" w14:textId="77777777" w:rsidR="00BD6D2D" w:rsidRDefault="00BD6D2D" w:rsidP="00BD6D2D">
      <w:pPr>
        <w:pStyle w:val="NoSpacing"/>
        <w:ind w:left="1440" w:hanging="1440"/>
      </w:pPr>
      <w:r>
        <w:tab/>
        <w:t>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ref.BRT 1/3/139)</w:t>
      </w:r>
    </w:p>
    <w:p w14:paraId="44E41AB6" w14:textId="77777777" w:rsidR="00BD6D2D" w:rsidRDefault="00BD6D2D" w:rsidP="00BD6D2D">
      <w:pPr>
        <w:pStyle w:val="NoSpacing"/>
        <w:ind w:left="1440" w:hanging="1440"/>
      </w:pPr>
    </w:p>
    <w:p w14:paraId="7DE19660" w14:textId="77777777" w:rsidR="00BD6D2D" w:rsidRDefault="00BD6D2D" w:rsidP="00BD6D2D">
      <w:pPr>
        <w:pStyle w:val="NoSpacing"/>
        <w:ind w:left="1440" w:hanging="1440"/>
      </w:pPr>
    </w:p>
    <w:p w14:paraId="5252CE0B" w14:textId="7D12742F" w:rsidR="00BD6D2D" w:rsidRDefault="00BD6D2D" w:rsidP="00BD6D2D">
      <w:pPr>
        <w:pStyle w:val="NoSpacing"/>
        <w:ind w:left="1440" w:hanging="1440"/>
      </w:pPr>
      <w:r>
        <w:t>14 April 2015</w:t>
      </w:r>
    </w:p>
    <w:p w14:paraId="480018DF" w14:textId="2763205E" w:rsidR="00FB6267" w:rsidRDefault="00FB6267" w:rsidP="00BD6D2D">
      <w:pPr>
        <w:pStyle w:val="NoSpacing"/>
        <w:ind w:left="1440" w:hanging="1440"/>
      </w:pPr>
      <w:r>
        <w:t xml:space="preserve">  4 January 2022</w:t>
      </w:r>
    </w:p>
    <w:p w14:paraId="4DB76ED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DEE0" w14:textId="77777777" w:rsidR="00BD6D2D" w:rsidRDefault="00BD6D2D" w:rsidP="00920DE3">
      <w:pPr>
        <w:spacing w:after="0" w:line="240" w:lineRule="auto"/>
      </w:pPr>
      <w:r>
        <w:separator/>
      </w:r>
    </w:p>
  </w:endnote>
  <w:endnote w:type="continuationSeparator" w:id="0">
    <w:p w14:paraId="6CEADE46" w14:textId="77777777" w:rsidR="00BD6D2D" w:rsidRDefault="00BD6D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210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5572" w14:textId="77777777" w:rsidR="00C009D8" w:rsidRPr="00C009D8" w:rsidRDefault="00C009D8">
    <w:pPr>
      <w:pStyle w:val="Footer"/>
    </w:pPr>
    <w:r>
      <w:t>Copyright I.S.Rogers 9 August 2013</w:t>
    </w:r>
  </w:p>
  <w:p w14:paraId="5592C88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938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4D939" w14:textId="77777777" w:rsidR="00BD6D2D" w:rsidRDefault="00BD6D2D" w:rsidP="00920DE3">
      <w:pPr>
        <w:spacing w:after="0" w:line="240" w:lineRule="auto"/>
      </w:pPr>
      <w:r>
        <w:separator/>
      </w:r>
    </w:p>
  </w:footnote>
  <w:footnote w:type="continuationSeparator" w:id="0">
    <w:p w14:paraId="2AC3BC81" w14:textId="77777777" w:rsidR="00BD6D2D" w:rsidRDefault="00BD6D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D4C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A5FB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722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D2D"/>
    <w:rsid w:val="00120749"/>
    <w:rsid w:val="00624CAE"/>
    <w:rsid w:val="00920DE3"/>
    <w:rsid w:val="00BD6D2D"/>
    <w:rsid w:val="00C009D8"/>
    <w:rsid w:val="00CF53C8"/>
    <w:rsid w:val="00E47068"/>
    <w:rsid w:val="00FB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BA5F1"/>
  <w15:docId w15:val="{B156E106-5A6A-4645-A68A-72AA8D32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6D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2015-04-14T21:44:00Z</dcterms:created>
  <dcterms:modified xsi:type="dcterms:W3CDTF">2022-01-04T20:22:00Z</dcterms:modified>
</cp:coreProperties>
</file>