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EE93" w14:textId="46766E16" w:rsidR="0065044F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CORBETT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486A2A4B" w14:textId="73953692" w:rsidR="00CD02C4" w:rsidRDefault="00CD02C4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Longnor.</w:t>
      </w:r>
    </w:p>
    <w:p w14:paraId="5DDC452F" w14:textId="77777777" w:rsidR="0065044F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56F65C" w14:textId="77777777" w:rsidR="0065044F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622E8" w14:textId="77777777" w:rsidR="0065044F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Shrewsbury into lands</w:t>
      </w:r>
    </w:p>
    <w:p w14:paraId="04E5DEF3" w14:textId="77777777" w:rsidR="0065044F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Hugh Stepylton(q.v.).</w:t>
      </w:r>
    </w:p>
    <w:p w14:paraId="01A6BA64" w14:textId="77777777" w:rsidR="0065044F" w:rsidRDefault="0065044F" w:rsidP="0065044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744944F3" w14:textId="77777777" w:rsidR="0065044F" w:rsidRDefault="0065044F" w:rsidP="0065044F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p.19)</w:t>
      </w:r>
    </w:p>
    <w:p w14:paraId="39E70814" w14:textId="77777777" w:rsidR="0065044F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2DB88F" w14:textId="77777777" w:rsidR="0065044F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0E4939" w14:textId="77777777" w:rsidR="0065044F" w:rsidRPr="00CF0499" w:rsidRDefault="0065044F" w:rsidP="006504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2021</w:t>
      </w:r>
    </w:p>
    <w:p w14:paraId="196C9C2E" w14:textId="4DA598A9" w:rsidR="00BA00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E7D36" w14:textId="77777777" w:rsidR="00CD02C4" w:rsidRPr="0065044F" w:rsidRDefault="00CD02C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D02C4" w:rsidRPr="006504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4B062" w14:textId="77777777" w:rsidR="0065044F" w:rsidRDefault="0065044F" w:rsidP="009139A6">
      <w:r>
        <w:separator/>
      </w:r>
    </w:p>
  </w:endnote>
  <w:endnote w:type="continuationSeparator" w:id="0">
    <w:p w14:paraId="2F053E93" w14:textId="77777777" w:rsidR="0065044F" w:rsidRDefault="006504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3C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8F4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114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04994" w14:textId="77777777" w:rsidR="0065044F" w:rsidRDefault="0065044F" w:rsidP="009139A6">
      <w:r>
        <w:separator/>
      </w:r>
    </w:p>
  </w:footnote>
  <w:footnote w:type="continuationSeparator" w:id="0">
    <w:p w14:paraId="7C2F4ED6" w14:textId="77777777" w:rsidR="0065044F" w:rsidRDefault="006504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F7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006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BC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44F"/>
    <w:rsid w:val="000666E0"/>
    <w:rsid w:val="002510B7"/>
    <w:rsid w:val="005C130B"/>
    <w:rsid w:val="0065044F"/>
    <w:rsid w:val="00826F5C"/>
    <w:rsid w:val="009139A6"/>
    <w:rsid w:val="009448BB"/>
    <w:rsid w:val="00A3176C"/>
    <w:rsid w:val="00AE65F8"/>
    <w:rsid w:val="00BA00AB"/>
    <w:rsid w:val="00CB4ED9"/>
    <w:rsid w:val="00CD02C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F725C"/>
  <w15:chartTrackingRefBased/>
  <w15:docId w15:val="{DD731457-AC51-4C92-9D93-6B7E1979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2021-09-26T20:53:00Z</dcterms:created>
  <dcterms:modified xsi:type="dcterms:W3CDTF">2021-09-26T20:58:00Z</dcterms:modified>
</cp:coreProperties>
</file>