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DCD48" w14:textId="675319DA" w:rsidR="007E5543" w:rsidRDefault="007E5543" w:rsidP="00C575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Lettice CORBETT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7A13BA40" w14:textId="68CAF63E" w:rsidR="007E5543" w:rsidRDefault="007E5543" w:rsidP="00C575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4D55A1FB" w14:textId="693404E1" w:rsidR="007E5543" w:rsidRDefault="007E5543" w:rsidP="00C575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AC1EC2" w14:textId="6524A4FB" w:rsidR="007E5543" w:rsidRDefault="007E5543" w:rsidP="00C575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DA2D57" w14:textId="2EDB28BB" w:rsidR="007E5543" w:rsidRDefault="007E5543" w:rsidP="00C575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Robert.    (C.P.R. 1476-85 p.125)</w:t>
      </w:r>
    </w:p>
    <w:p w14:paraId="28B652B8" w14:textId="75902CF0" w:rsidR="007E5543" w:rsidRDefault="007E5543" w:rsidP="00C575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18FA0F" w14:textId="543DE97D" w:rsidR="007E5543" w:rsidRDefault="007E5543" w:rsidP="00C575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334AA8" w14:textId="43BBBB4A" w:rsidR="007E5543" w:rsidRDefault="007E5543" w:rsidP="00C575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Nov.1478</w:t>
      </w:r>
      <w:r>
        <w:rPr>
          <w:rFonts w:ascii="Times New Roman" w:hAnsi="Times New Roman" w:cs="Times New Roman"/>
          <w:sz w:val="24"/>
          <w:szCs w:val="24"/>
        </w:rPr>
        <w:tab/>
        <w:t xml:space="preserve">She was granted a </w:t>
      </w:r>
      <w:r w:rsidR="00305399">
        <w:rPr>
          <w:rFonts w:ascii="Times New Roman" w:hAnsi="Times New Roman" w:cs="Times New Roman"/>
          <w:sz w:val="24"/>
          <w:szCs w:val="24"/>
        </w:rPr>
        <w:t>general pardon of all offences committed by her.   (ibid.)</w:t>
      </w:r>
    </w:p>
    <w:p w14:paraId="140CD7EF" w14:textId="4BC49B54" w:rsidR="00305399" w:rsidRDefault="00305399" w:rsidP="00C575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87C580" w14:textId="03B08D21" w:rsidR="00305399" w:rsidRDefault="00305399" w:rsidP="00C575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22E55C" w14:textId="79822874" w:rsidR="00305399" w:rsidRPr="007E5543" w:rsidRDefault="00305399" w:rsidP="00C575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June 2021</w:t>
      </w:r>
    </w:p>
    <w:p w14:paraId="064BB7F0" w14:textId="37A7B4CC" w:rsidR="00C5754C" w:rsidRPr="00C5754C" w:rsidRDefault="00C5754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5754C" w:rsidRPr="00C575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F94F9" w14:textId="77777777" w:rsidR="00C5754C" w:rsidRDefault="00C5754C" w:rsidP="009139A6">
      <w:r>
        <w:separator/>
      </w:r>
    </w:p>
  </w:endnote>
  <w:endnote w:type="continuationSeparator" w:id="0">
    <w:p w14:paraId="18F75944" w14:textId="77777777" w:rsidR="00C5754C" w:rsidRDefault="00C575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ADD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32D1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7E4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150E4" w14:textId="77777777" w:rsidR="00C5754C" w:rsidRDefault="00C5754C" w:rsidP="009139A6">
      <w:r>
        <w:separator/>
      </w:r>
    </w:p>
  </w:footnote>
  <w:footnote w:type="continuationSeparator" w:id="0">
    <w:p w14:paraId="322E8A2C" w14:textId="77777777" w:rsidR="00C5754C" w:rsidRDefault="00C575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A58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AC8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BD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54C"/>
    <w:rsid w:val="000666E0"/>
    <w:rsid w:val="002510B7"/>
    <w:rsid w:val="00305399"/>
    <w:rsid w:val="005C130B"/>
    <w:rsid w:val="007E5543"/>
    <w:rsid w:val="00826F5C"/>
    <w:rsid w:val="009139A6"/>
    <w:rsid w:val="009448BB"/>
    <w:rsid w:val="00A3176C"/>
    <w:rsid w:val="00AE65F8"/>
    <w:rsid w:val="00BA00AB"/>
    <w:rsid w:val="00C5754C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DEF"/>
  <w15:chartTrackingRefBased/>
  <w15:docId w15:val="{2DD14459-990C-4849-AD19-F8CB4DAB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25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2021-06-23T20:11:00Z</dcterms:created>
  <dcterms:modified xsi:type="dcterms:W3CDTF">2021-06-23T20:37:00Z</dcterms:modified>
</cp:coreProperties>
</file>