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993DF" w14:textId="77777777" w:rsidR="00241E09" w:rsidRDefault="00241E09" w:rsidP="00241E0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CORBET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fl.1484)</w:t>
      </w:r>
    </w:p>
    <w:p w14:paraId="291ABA2A" w14:textId="77777777" w:rsidR="00241E09" w:rsidRDefault="00241E09" w:rsidP="00241E0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Gentleman.</w:t>
      </w:r>
    </w:p>
    <w:p w14:paraId="0164A352" w14:textId="77777777" w:rsidR="00241E09" w:rsidRDefault="00241E09" w:rsidP="00241E09">
      <w:pPr>
        <w:pStyle w:val="NoSpacing"/>
        <w:jc w:val="both"/>
        <w:rPr>
          <w:rFonts w:cs="Times New Roman"/>
          <w:szCs w:val="24"/>
          <w:lang w:val="en-GB"/>
        </w:rPr>
      </w:pPr>
    </w:p>
    <w:p w14:paraId="0CDA2DE6" w14:textId="77777777" w:rsidR="00241E09" w:rsidRDefault="00241E09" w:rsidP="00241E09">
      <w:pPr>
        <w:pStyle w:val="NoSpacing"/>
        <w:jc w:val="both"/>
        <w:rPr>
          <w:rFonts w:cs="Times New Roman"/>
          <w:szCs w:val="24"/>
          <w:lang w:val="en-GB"/>
        </w:rPr>
      </w:pPr>
    </w:p>
    <w:p w14:paraId="291F915F" w14:textId="77777777" w:rsidR="00241E09" w:rsidRDefault="00241E09" w:rsidP="00241E0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1484</w:t>
      </w:r>
      <w:r>
        <w:rPr>
          <w:rFonts w:cs="Times New Roman"/>
          <w:szCs w:val="24"/>
          <w:lang w:val="en-GB"/>
        </w:rPr>
        <w:tab/>
        <w:t xml:space="preserve">Thomas Pleven of London, innholder and </w:t>
      </w:r>
      <w:proofErr w:type="spellStart"/>
      <w:r>
        <w:rPr>
          <w:rFonts w:cs="Times New Roman"/>
          <w:szCs w:val="24"/>
          <w:lang w:val="en-GB"/>
        </w:rPr>
        <w:t>hackneyman</w:t>
      </w:r>
      <w:proofErr w:type="spellEnd"/>
      <w:r>
        <w:rPr>
          <w:rFonts w:cs="Times New Roman"/>
          <w:szCs w:val="24"/>
          <w:lang w:val="en-GB"/>
        </w:rPr>
        <w:t xml:space="preserve">(q.v.), brought a </w:t>
      </w:r>
      <w:proofErr w:type="gramStart"/>
      <w:r>
        <w:rPr>
          <w:rFonts w:cs="Times New Roman"/>
          <w:szCs w:val="24"/>
          <w:lang w:val="en-GB"/>
        </w:rPr>
        <w:t>plaint</w:t>
      </w:r>
      <w:proofErr w:type="gramEnd"/>
      <w:r>
        <w:rPr>
          <w:rFonts w:cs="Times New Roman"/>
          <w:szCs w:val="24"/>
          <w:lang w:val="en-GB"/>
        </w:rPr>
        <w:t xml:space="preserve"> </w:t>
      </w:r>
    </w:p>
    <w:p w14:paraId="3B18AD0F" w14:textId="77777777" w:rsidR="00241E09" w:rsidRDefault="00241E09" w:rsidP="00241E0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of debt against him and three others.</w:t>
      </w:r>
    </w:p>
    <w:p w14:paraId="3CB3FBD8" w14:textId="77777777" w:rsidR="00241E09" w:rsidRDefault="00241E09" w:rsidP="00241E0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>
          <w:rPr>
            <w:rStyle w:val="Hyperlink"/>
            <w:rFonts w:cs="Times New Roman"/>
            <w:szCs w:val="24"/>
            <w:lang w:val="en-GB"/>
          </w:rPr>
          <w:t>https://waalt.uh.edu/index.php/CP40/887</w:t>
        </w:r>
      </w:hyperlink>
      <w:r>
        <w:rPr>
          <w:rFonts w:cs="Times New Roman"/>
          <w:szCs w:val="24"/>
          <w:lang w:val="en-GB"/>
        </w:rPr>
        <w:t xml:space="preserve"> )  [Michaelmas Term]</w:t>
      </w:r>
    </w:p>
    <w:p w14:paraId="5FD1521A" w14:textId="77777777" w:rsidR="00241E09" w:rsidRDefault="00241E09" w:rsidP="00241E09">
      <w:pPr>
        <w:pStyle w:val="NoSpacing"/>
        <w:jc w:val="both"/>
        <w:rPr>
          <w:rFonts w:cs="Times New Roman"/>
          <w:szCs w:val="24"/>
          <w:lang w:val="en-GB"/>
        </w:rPr>
      </w:pPr>
    </w:p>
    <w:p w14:paraId="7C4797F8" w14:textId="77777777" w:rsidR="00241E09" w:rsidRDefault="00241E09" w:rsidP="00241E09">
      <w:pPr>
        <w:pStyle w:val="NoSpacing"/>
        <w:jc w:val="both"/>
        <w:rPr>
          <w:rFonts w:cs="Times New Roman"/>
          <w:szCs w:val="24"/>
          <w:lang w:val="en-GB"/>
        </w:rPr>
      </w:pPr>
    </w:p>
    <w:p w14:paraId="619DEDD7" w14:textId="77777777" w:rsidR="00241E09" w:rsidRDefault="00241E09" w:rsidP="00241E0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 February 2024</w:t>
      </w:r>
    </w:p>
    <w:p w14:paraId="1676498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95DF4" w14:textId="77777777" w:rsidR="00241E09" w:rsidRDefault="00241E09" w:rsidP="009139A6">
      <w:r>
        <w:separator/>
      </w:r>
    </w:p>
  </w:endnote>
  <w:endnote w:type="continuationSeparator" w:id="0">
    <w:p w14:paraId="446ABDFD" w14:textId="77777777" w:rsidR="00241E09" w:rsidRDefault="00241E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468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425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ECE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38D07" w14:textId="77777777" w:rsidR="00241E09" w:rsidRDefault="00241E09" w:rsidP="009139A6">
      <w:r>
        <w:separator/>
      </w:r>
    </w:p>
  </w:footnote>
  <w:footnote w:type="continuationSeparator" w:id="0">
    <w:p w14:paraId="4F863537" w14:textId="77777777" w:rsidR="00241E09" w:rsidRDefault="00241E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D61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685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ECB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E09"/>
    <w:rsid w:val="000666E0"/>
    <w:rsid w:val="00241E0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808A8"/>
  <w15:chartTrackingRefBased/>
  <w15:docId w15:val="{E02CDEFF-EFDB-4022-BB35-EF8168C26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41E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2024-02-11T20:35:00Z</dcterms:created>
  <dcterms:modified xsi:type="dcterms:W3CDTF">2024-02-11T20:36:00Z</dcterms:modified>
</cp:coreProperties>
</file>