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5D3C8" w14:textId="2F9CA2C2" w:rsidR="00BA00AB" w:rsidRDefault="00DB28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CORBET</w:t>
      </w:r>
      <w:r>
        <w:rPr>
          <w:rFonts w:ascii="Times New Roman" w:hAnsi="Times New Roman" w:cs="Times New Roman"/>
          <w:sz w:val="24"/>
          <w:szCs w:val="24"/>
        </w:rPr>
        <w:t xml:space="preserve">      (fl.1426)</w:t>
      </w:r>
    </w:p>
    <w:p w14:paraId="271CB502" w14:textId="13CD7A12" w:rsidR="00DB28D0" w:rsidRDefault="00DB28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Lye.</w:t>
      </w:r>
    </w:p>
    <w:p w14:paraId="4CD0C068" w14:textId="7F7234A3" w:rsidR="00DB28D0" w:rsidRDefault="00DB28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5A4FC4" w14:textId="32B30A77" w:rsidR="00DB28D0" w:rsidRDefault="00DB28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BCEE3C" w14:textId="77777777" w:rsidR="00DB28D0" w:rsidRDefault="00DB28D0" w:rsidP="00DB28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Dec.1426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appointed Sheriff of Shropshire and the adjacent Welsh March.</w:t>
      </w:r>
    </w:p>
    <w:p w14:paraId="370C4385" w14:textId="45BAB165" w:rsidR="00DB28D0" w:rsidRDefault="00DB28D0" w:rsidP="00DB28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1422-30 p.1</w:t>
      </w:r>
      <w:r>
        <w:rPr>
          <w:rFonts w:ascii="Times New Roman" w:hAnsi="Times New Roman" w:cs="Times New Roman"/>
          <w:sz w:val="24"/>
          <w:szCs w:val="24"/>
        </w:rPr>
        <w:t>56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C872958" w14:textId="77777777" w:rsidR="00DB28D0" w:rsidRDefault="00DB28D0" w:rsidP="00DB28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4A019E" w14:textId="77777777" w:rsidR="00DB28D0" w:rsidRDefault="00DB28D0" w:rsidP="00DB28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2CCC8F" w14:textId="77777777" w:rsidR="00DB28D0" w:rsidRPr="008E406E" w:rsidRDefault="00DB28D0" w:rsidP="00DB28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November 2021</w:t>
      </w:r>
    </w:p>
    <w:p w14:paraId="19A53F2A" w14:textId="53B072B3" w:rsidR="00DB28D0" w:rsidRPr="00DB28D0" w:rsidRDefault="00DB28D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B28D0" w:rsidRPr="00DB28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2B50C" w14:textId="77777777" w:rsidR="00DB28D0" w:rsidRDefault="00DB28D0" w:rsidP="009139A6">
      <w:r>
        <w:separator/>
      </w:r>
    </w:p>
  </w:endnote>
  <w:endnote w:type="continuationSeparator" w:id="0">
    <w:p w14:paraId="35A51E4C" w14:textId="77777777" w:rsidR="00DB28D0" w:rsidRDefault="00DB28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F39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2F85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9FD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A7DB2" w14:textId="77777777" w:rsidR="00DB28D0" w:rsidRDefault="00DB28D0" w:rsidP="009139A6">
      <w:r>
        <w:separator/>
      </w:r>
    </w:p>
  </w:footnote>
  <w:footnote w:type="continuationSeparator" w:id="0">
    <w:p w14:paraId="6B78DE77" w14:textId="77777777" w:rsidR="00DB28D0" w:rsidRDefault="00DB28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D99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625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A1E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8D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B28D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E96AB"/>
  <w15:chartTrackingRefBased/>
  <w15:docId w15:val="{CDECC7B8-0F40-47D3-8BC2-0EC3C6F2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2021-11-10T13:47:00Z</dcterms:created>
  <dcterms:modified xsi:type="dcterms:W3CDTF">2021-11-10T13:48:00Z</dcterms:modified>
</cp:coreProperties>
</file>