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1A6BB0" w:rsidP="00E71FC3">
      <w:pPr>
        <w:pStyle w:val="NoSpacing"/>
      </w:pPr>
      <w:r>
        <w:rPr>
          <w:u w:val="single"/>
        </w:rPr>
        <w:t>Thomas CORBET</w:t>
      </w:r>
      <w:r>
        <w:t xml:space="preserve">       (d.1420)</w:t>
      </w:r>
    </w:p>
    <w:p w:rsidR="001A6BB0" w:rsidRDefault="001A6BB0" w:rsidP="00E71FC3">
      <w:pPr>
        <w:pStyle w:val="NoSpacing"/>
      </w:pPr>
      <w:r>
        <w:t>of Leigh, Warwickshire.</w:t>
      </w:r>
    </w:p>
    <w:p w:rsidR="00626B32" w:rsidRDefault="00626B32" w:rsidP="00E71FC3">
      <w:pPr>
        <w:pStyle w:val="NoSpacing"/>
      </w:pPr>
    </w:p>
    <w:p w:rsidR="00626B32" w:rsidRDefault="00626B32" w:rsidP="00E71FC3">
      <w:pPr>
        <w:pStyle w:val="NoSpacing"/>
      </w:pPr>
    </w:p>
    <w:p w:rsidR="00626B32" w:rsidRDefault="00626B32" w:rsidP="00E71FC3">
      <w:pPr>
        <w:pStyle w:val="NoSpacing"/>
      </w:pPr>
      <w:r>
        <w:t>Son:  Thomas(q.v.).  (www.inquisitionspostmortem.ac.uk  ref. eCIPM  21-451)</w:t>
      </w:r>
    </w:p>
    <w:p w:rsidR="001A6BB0" w:rsidRDefault="001A6BB0" w:rsidP="00E71FC3">
      <w:pPr>
        <w:pStyle w:val="NoSpacing"/>
      </w:pPr>
      <w:r>
        <w:t xml:space="preserve"> </w:t>
      </w:r>
    </w:p>
    <w:p w:rsidR="001A6BB0" w:rsidRDefault="001A6BB0" w:rsidP="00E71FC3">
      <w:pPr>
        <w:pStyle w:val="NoSpacing"/>
      </w:pPr>
    </w:p>
    <w:p w:rsidR="001A6BB0" w:rsidRDefault="001A6BB0" w:rsidP="00E71FC3">
      <w:pPr>
        <w:pStyle w:val="NoSpacing"/>
      </w:pPr>
      <w:r>
        <w:t>10 Oct.1402</w:t>
      </w:r>
      <w:r>
        <w:tab/>
        <w:t xml:space="preserve">He granted 8 messuages and 4 virgates of land in Arley </w:t>
      </w:r>
      <w:r w:rsidR="00626B32">
        <w:t xml:space="preserve">to Thomas </w:t>
      </w:r>
    </w:p>
    <w:p w:rsidR="00626B32" w:rsidRDefault="00626B32" w:rsidP="00E71FC3">
      <w:pPr>
        <w:pStyle w:val="NoSpacing"/>
      </w:pPr>
      <w:r>
        <w:tab/>
      </w:r>
      <w:r>
        <w:tab/>
        <w:t>Yonge(q.v.), John Shelve(q.v.), David Orwe(q.v.) and William Cok,</w:t>
      </w:r>
    </w:p>
    <w:p w:rsidR="00626B32" w:rsidRDefault="00626B32" w:rsidP="00E71FC3">
      <w:pPr>
        <w:pStyle w:val="NoSpacing"/>
      </w:pPr>
      <w:r>
        <w:tab/>
      </w:r>
      <w:r>
        <w:tab/>
        <w:t>chaplains.   (ibid.)</w:t>
      </w:r>
    </w:p>
    <w:p w:rsidR="00626B32" w:rsidRDefault="00626B32" w:rsidP="00E71FC3">
      <w:pPr>
        <w:pStyle w:val="NoSpacing"/>
      </w:pPr>
      <w:r>
        <w:t xml:space="preserve">  1 Aug.1420</w:t>
      </w:r>
      <w:r>
        <w:tab/>
        <w:t>He died.  (ibid.)</w:t>
      </w:r>
    </w:p>
    <w:p w:rsidR="00626B32" w:rsidRDefault="00626B32" w:rsidP="00E71FC3">
      <w:pPr>
        <w:pStyle w:val="NoSpacing"/>
      </w:pPr>
    </w:p>
    <w:p w:rsidR="00626B32" w:rsidRDefault="00626B32" w:rsidP="00E71FC3">
      <w:pPr>
        <w:pStyle w:val="NoSpacing"/>
      </w:pPr>
    </w:p>
    <w:p w:rsidR="00626B32" w:rsidRDefault="00626B32" w:rsidP="00E71FC3">
      <w:pPr>
        <w:pStyle w:val="NoSpacing"/>
      </w:pPr>
      <w:r>
        <w:t>14 July 2016</w:t>
      </w:r>
      <w:bookmarkStart w:id="0" w:name="_GoBack"/>
      <w:bookmarkEnd w:id="0"/>
    </w:p>
    <w:p w:rsidR="00626B32" w:rsidRPr="001A6BB0" w:rsidRDefault="00626B32" w:rsidP="00E71FC3">
      <w:pPr>
        <w:pStyle w:val="NoSpacing"/>
      </w:pPr>
    </w:p>
    <w:sectPr w:rsidR="00626B32" w:rsidRPr="001A6BB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BB0" w:rsidRDefault="001A6BB0" w:rsidP="00E71FC3">
      <w:pPr>
        <w:spacing w:after="0" w:line="240" w:lineRule="auto"/>
      </w:pPr>
      <w:r>
        <w:separator/>
      </w:r>
    </w:p>
  </w:endnote>
  <w:endnote w:type="continuationSeparator" w:id="0">
    <w:p w:rsidR="001A6BB0" w:rsidRDefault="001A6BB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BB0" w:rsidRDefault="001A6BB0" w:rsidP="00E71FC3">
      <w:pPr>
        <w:spacing w:after="0" w:line="240" w:lineRule="auto"/>
      </w:pPr>
      <w:r>
        <w:separator/>
      </w:r>
    </w:p>
  </w:footnote>
  <w:footnote w:type="continuationSeparator" w:id="0">
    <w:p w:rsidR="001A6BB0" w:rsidRDefault="001A6BB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BB0"/>
    <w:rsid w:val="001A6BB0"/>
    <w:rsid w:val="001A7C09"/>
    <w:rsid w:val="00626B3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14AEF"/>
  <w15:chartTrackingRefBased/>
  <w15:docId w15:val="{E03C2E90-4419-4276-A564-E9B77FC6A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15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2016-07-14T19:36:00Z</dcterms:created>
  <dcterms:modified xsi:type="dcterms:W3CDTF">2016-07-14T19:51:00Z</dcterms:modified>
</cp:coreProperties>
</file>