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A49E3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CORBET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E915705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48C40E38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462450D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8FFBADE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35B0CADD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5A634F8F" w14:textId="77777777" w:rsidR="008B0A7A" w:rsidRPr="00065994" w:rsidRDefault="008B0A7A" w:rsidP="008B0A7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EF00188" w14:textId="77777777" w:rsidR="008B0A7A" w:rsidRDefault="008B0A7A" w:rsidP="008B0A7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48779D6A" w14:textId="77777777" w:rsidR="008B0A7A" w:rsidRDefault="008B0A7A" w:rsidP="008B0A7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2FDED1A3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21D23CC" w14:textId="77777777" w:rsidR="008B0A7A" w:rsidRDefault="008B0A7A" w:rsidP="008B0A7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June 2024</w:t>
      </w:r>
    </w:p>
    <w:p w14:paraId="1BF1B9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6A32E" w14:textId="77777777" w:rsidR="008B0A7A" w:rsidRDefault="008B0A7A" w:rsidP="009139A6">
      <w:r>
        <w:separator/>
      </w:r>
    </w:p>
  </w:endnote>
  <w:endnote w:type="continuationSeparator" w:id="0">
    <w:p w14:paraId="740C28D3" w14:textId="77777777" w:rsidR="008B0A7A" w:rsidRDefault="008B0A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952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5BD5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663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A80C0" w14:textId="77777777" w:rsidR="008B0A7A" w:rsidRDefault="008B0A7A" w:rsidP="009139A6">
      <w:r>
        <w:separator/>
      </w:r>
    </w:p>
  </w:footnote>
  <w:footnote w:type="continuationSeparator" w:id="0">
    <w:p w14:paraId="562E1C41" w14:textId="77777777" w:rsidR="008B0A7A" w:rsidRDefault="008B0A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2983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0B0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50C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A7A"/>
    <w:rsid w:val="000666E0"/>
    <w:rsid w:val="002510B7"/>
    <w:rsid w:val="00270799"/>
    <w:rsid w:val="005C130B"/>
    <w:rsid w:val="00826F5C"/>
    <w:rsid w:val="008B0A7A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447A"/>
  <w15:chartTrackingRefBased/>
  <w15:docId w15:val="{4737BA57-E5F1-4310-B46B-2DA91718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2024-09-19T14:42:00Z</dcterms:created>
  <dcterms:modified xsi:type="dcterms:W3CDTF">2024-09-19T14:43:00Z</dcterms:modified>
</cp:coreProperties>
</file>