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A1453" w:rsidP="00E71FC3">
      <w:pPr>
        <w:pStyle w:val="NoSpacing"/>
      </w:pPr>
      <w:r>
        <w:rPr>
          <w:u w:val="single"/>
        </w:rPr>
        <w:t>Thomas CORBET</w:t>
      </w:r>
      <w:r>
        <w:t xml:space="preserve">     (b.ca.1410)</w:t>
      </w:r>
    </w:p>
    <w:p w:rsidR="002A1453" w:rsidRDefault="002A1453" w:rsidP="00E71FC3">
      <w:pPr>
        <w:pStyle w:val="NoSpacing"/>
      </w:pPr>
    </w:p>
    <w:p w:rsidR="002A1453" w:rsidRDefault="002A1453" w:rsidP="00E71FC3">
      <w:pPr>
        <w:pStyle w:val="NoSpacing"/>
      </w:pPr>
    </w:p>
    <w:p w:rsidR="002A1453" w:rsidRDefault="002A1453" w:rsidP="00E71FC3">
      <w:pPr>
        <w:pStyle w:val="NoSpacing"/>
      </w:pPr>
      <w:r>
        <w:t>Son of Robert Corbet(d.1420)(q.v.).</w:t>
      </w:r>
    </w:p>
    <w:p w:rsidR="002A1453" w:rsidRDefault="002A1453" w:rsidP="00E71FC3">
      <w:pPr>
        <w:pStyle w:val="NoSpacing"/>
      </w:pPr>
      <w:r>
        <w:t>(www.inquisitionspostmortem.ac.uk  ref. eCIPM  21-449)</w:t>
      </w:r>
    </w:p>
    <w:p w:rsidR="002A1453" w:rsidRDefault="002A1453" w:rsidP="00E71FC3">
      <w:pPr>
        <w:pStyle w:val="NoSpacing"/>
      </w:pPr>
    </w:p>
    <w:p w:rsidR="002A1453" w:rsidRDefault="002A1453" w:rsidP="00E71FC3">
      <w:pPr>
        <w:pStyle w:val="NoSpacing"/>
      </w:pPr>
    </w:p>
    <w:p w:rsidR="002A1453" w:rsidRDefault="002A1453" w:rsidP="00E71FC3">
      <w:pPr>
        <w:pStyle w:val="NoSpacing"/>
      </w:pPr>
      <w:r>
        <w:t>12 Aug.1420</w:t>
      </w:r>
      <w:r>
        <w:tab/>
        <w:t>His father died.   (ibid.)</w:t>
      </w:r>
    </w:p>
    <w:p w:rsidR="002A1453" w:rsidRDefault="002A1453" w:rsidP="00E71FC3">
      <w:pPr>
        <w:pStyle w:val="NoSpacing"/>
      </w:pPr>
    </w:p>
    <w:p w:rsidR="002A1453" w:rsidRDefault="002A1453" w:rsidP="00E71FC3">
      <w:pPr>
        <w:pStyle w:val="NoSpacing"/>
      </w:pPr>
    </w:p>
    <w:p w:rsidR="002A1453" w:rsidRPr="002A1453" w:rsidRDefault="002A1453" w:rsidP="00E71FC3">
      <w:pPr>
        <w:pStyle w:val="NoSpacing"/>
      </w:pPr>
      <w:r>
        <w:t>8 July 2016</w:t>
      </w:r>
      <w:bookmarkStart w:id="0" w:name="_GoBack"/>
      <w:bookmarkEnd w:id="0"/>
    </w:p>
    <w:sectPr w:rsidR="002A1453" w:rsidRPr="002A14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453" w:rsidRDefault="002A1453" w:rsidP="00E71FC3">
      <w:pPr>
        <w:spacing w:after="0" w:line="240" w:lineRule="auto"/>
      </w:pPr>
      <w:r>
        <w:separator/>
      </w:r>
    </w:p>
  </w:endnote>
  <w:endnote w:type="continuationSeparator" w:id="0">
    <w:p w:rsidR="002A1453" w:rsidRDefault="002A14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453" w:rsidRDefault="002A1453" w:rsidP="00E71FC3">
      <w:pPr>
        <w:spacing w:after="0" w:line="240" w:lineRule="auto"/>
      </w:pPr>
      <w:r>
        <w:separator/>
      </w:r>
    </w:p>
  </w:footnote>
  <w:footnote w:type="continuationSeparator" w:id="0">
    <w:p w:rsidR="002A1453" w:rsidRDefault="002A14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53"/>
    <w:rsid w:val="001A7C09"/>
    <w:rsid w:val="002A145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2B02"/>
  <w15:chartTrackingRefBased/>
  <w15:docId w15:val="{0F935953-ECB7-4F85-91A9-018315B6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2016-07-08T21:23:00Z</dcterms:created>
  <dcterms:modified xsi:type="dcterms:W3CDTF">2016-07-08T21:26:00Z</dcterms:modified>
</cp:coreProperties>
</file>