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12B" w:rsidRDefault="008C412B" w:rsidP="008C412B">
      <w:r>
        <w:rPr>
          <w:u w:val="single"/>
        </w:rPr>
        <w:t>Sybill CORBET</w:t>
      </w:r>
      <w:r>
        <w:t xml:space="preserve">      (d.1444-5)</w:t>
      </w:r>
    </w:p>
    <w:p w:rsidR="008C412B" w:rsidRDefault="008C412B" w:rsidP="008C412B"/>
    <w:p w:rsidR="008C412B" w:rsidRDefault="008C412B" w:rsidP="008C412B"/>
    <w:p w:rsidR="008C412B" w:rsidRDefault="008C412B" w:rsidP="008C412B">
      <w:r>
        <w:t>Daughter of Sir Robert Corbet of Hadleyd.1438)(q.v.).</w:t>
      </w:r>
    </w:p>
    <w:p w:rsidR="008C412B" w:rsidRPr="008C412B" w:rsidRDefault="008C412B" w:rsidP="008C412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C412B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bookmarkEnd w:id="0"/>
    <w:p w:rsidR="008C412B" w:rsidRDefault="008C412B" w:rsidP="008C412B">
      <w:r>
        <w:t>vol.9 pp.477-81  Francis Blomefield)</w:t>
      </w:r>
    </w:p>
    <w:p w:rsidR="008C412B" w:rsidRDefault="008C412B" w:rsidP="008C412B">
      <w:r>
        <w:t>= John Greville of Sezincote(q.v.).  (ibid.)</w:t>
      </w:r>
    </w:p>
    <w:p w:rsidR="008C412B" w:rsidRDefault="008C412B" w:rsidP="008C412B">
      <w:r>
        <w:t>No children.   (ibid.)</w:t>
      </w:r>
    </w:p>
    <w:p w:rsidR="008C412B" w:rsidRDefault="008C412B" w:rsidP="008C412B"/>
    <w:p w:rsidR="008C412B" w:rsidRDefault="008C412B" w:rsidP="008C412B"/>
    <w:p w:rsidR="008C412B" w:rsidRDefault="008C412B" w:rsidP="008C412B">
      <w:r>
        <w:t>29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12B" w:rsidRDefault="008C412B" w:rsidP="00564E3C">
      <w:r>
        <w:separator/>
      </w:r>
    </w:p>
  </w:endnote>
  <w:endnote w:type="continuationSeparator" w:id="0">
    <w:p w:rsidR="008C412B" w:rsidRDefault="008C412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C412B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12B" w:rsidRDefault="008C412B" w:rsidP="00564E3C">
      <w:r>
        <w:separator/>
      </w:r>
    </w:p>
  </w:footnote>
  <w:footnote w:type="continuationSeparator" w:id="0">
    <w:p w:rsidR="008C412B" w:rsidRDefault="008C412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12B"/>
    <w:rsid w:val="00372DC6"/>
    <w:rsid w:val="00564E3C"/>
    <w:rsid w:val="0064591D"/>
    <w:rsid w:val="008C412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3A073-FB6C-49B9-86EA-06922435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12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2015-10-12T19:01:00Z</dcterms:created>
  <dcterms:modified xsi:type="dcterms:W3CDTF">2015-10-12T19:01:00Z</dcterms:modified>
</cp:coreProperties>
</file>