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9CF205" w14:textId="77777777" w:rsidR="00C57191" w:rsidRDefault="00C57191" w:rsidP="00C571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Sir Robert CORBET, the elder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d.1404)</w:t>
      </w:r>
    </w:p>
    <w:p w14:paraId="4FFD9902" w14:textId="77777777" w:rsidR="00C57191" w:rsidRDefault="00C57191" w:rsidP="00C57191">
      <w:pPr>
        <w:rPr>
          <w:rFonts w:ascii="Times New Roman" w:hAnsi="Times New Roman" w:cs="Times New Roman"/>
          <w:sz w:val="24"/>
          <w:szCs w:val="24"/>
        </w:rPr>
      </w:pPr>
    </w:p>
    <w:p w14:paraId="4EE3D0D8" w14:textId="77777777" w:rsidR="00C57191" w:rsidRDefault="00C57191" w:rsidP="00C57191">
      <w:pPr>
        <w:rPr>
          <w:rFonts w:ascii="Times New Roman" w:hAnsi="Times New Roman" w:cs="Times New Roman"/>
          <w:sz w:val="24"/>
          <w:szCs w:val="24"/>
        </w:rPr>
      </w:pPr>
    </w:p>
    <w:p w14:paraId="14CFD69F" w14:textId="77777777" w:rsidR="00C57191" w:rsidRDefault="00C57191" w:rsidP="00C571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Dec.1404</w:t>
      </w:r>
      <w:r>
        <w:rPr>
          <w:rFonts w:ascii="Times New Roman" w:hAnsi="Times New Roman" w:cs="Times New Roman"/>
          <w:sz w:val="24"/>
          <w:szCs w:val="24"/>
        </w:rPr>
        <w:tab/>
        <w:t>He had died by this date.   (C.F.R. 1399-1405 p.265)</w:t>
      </w:r>
    </w:p>
    <w:p w14:paraId="046957AC" w14:textId="77777777" w:rsidR="00C57191" w:rsidRDefault="00C57191" w:rsidP="00C57191">
      <w:pPr>
        <w:rPr>
          <w:rFonts w:ascii="Times New Roman" w:hAnsi="Times New Roman" w:cs="Times New Roman"/>
          <w:sz w:val="24"/>
          <w:szCs w:val="24"/>
        </w:rPr>
      </w:pPr>
    </w:p>
    <w:p w14:paraId="58552704" w14:textId="77777777" w:rsidR="00C57191" w:rsidRDefault="00C57191" w:rsidP="00C57191">
      <w:pPr>
        <w:rPr>
          <w:rFonts w:ascii="Times New Roman" w:hAnsi="Times New Roman" w:cs="Times New Roman"/>
          <w:sz w:val="24"/>
          <w:szCs w:val="24"/>
        </w:rPr>
      </w:pPr>
    </w:p>
    <w:p w14:paraId="55C6B3DF" w14:textId="77777777" w:rsidR="00C57191" w:rsidRDefault="00C57191" w:rsidP="00C571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June 2021</w:t>
      </w:r>
    </w:p>
    <w:p w14:paraId="4B0CDC9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AD1EAD" w14:textId="77777777" w:rsidR="00C57191" w:rsidRDefault="00C57191" w:rsidP="009139A6">
      <w:r>
        <w:separator/>
      </w:r>
    </w:p>
  </w:endnote>
  <w:endnote w:type="continuationSeparator" w:id="0">
    <w:p w14:paraId="1CB404A2" w14:textId="77777777" w:rsidR="00C57191" w:rsidRDefault="00C5719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86B8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2B9B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C112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785989" w14:textId="77777777" w:rsidR="00C57191" w:rsidRDefault="00C57191" w:rsidP="009139A6">
      <w:r>
        <w:separator/>
      </w:r>
    </w:p>
  </w:footnote>
  <w:footnote w:type="continuationSeparator" w:id="0">
    <w:p w14:paraId="4BA63045" w14:textId="77777777" w:rsidR="00C57191" w:rsidRDefault="00C5719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056F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F88E9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96EB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191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57191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44C1FF"/>
  <w15:chartTrackingRefBased/>
  <w15:docId w15:val="{A531BBF8-E4FB-48D2-8954-C326E7C1D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7191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2021-06-20T20:02:00Z</dcterms:created>
  <dcterms:modified xsi:type="dcterms:W3CDTF">2021-06-20T20:03:00Z</dcterms:modified>
</cp:coreProperties>
</file>