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E6CD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CORBET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3E143B5C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</w:p>
    <w:p w14:paraId="2936200D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</w:p>
    <w:p w14:paraId="1C784E38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Shropshire.   (C.F.R. 1413-22 p.40)</w:t>
      </w:r>
    </w:p>
    <w:p w14:paraId="4E5D765C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</w:p>
    <w:p w14:paraId="72929437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</w:p>
    <w:p w14:paraId="7C4CF84A" w14:textId="77777777" w:rsidR="009C06C3" w:rsidRDefault="009C06C3" w:rsidP="009C0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2021</w:t>
      </w:r>
    </w:p>
    <w:p w14:paraId="0179A4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721C3" w14:textId="77777777" w:rsidR="009C06C3" w:rsidRDefault="009C06C3" w:rsidP="009139A6">
      <w:r>
        <w:separator/>
      </w:r>
    </w:p>
  </w:endnote>
  <w:endnote w:type="continuationSeparator" w:id="0">
    <w:p w14:paraId="06A74D8A" w14:textId="77777777" w:rsidR="009C06C3" w:rsidRDefault="009C06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DB8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4C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12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9C6BC" w14:textId="77777777" w:rsidR="009C06C3" w:rsidRDefault="009C06C3" w:rsidP="009139A6">
      <w:r>
        <w:separator/>
      </w:r>
    </w:p>
  </w:footnote>
  <w:footnote w:type="continuationSeparator" w:id="0">
    <w:p w14:paraId="42DF774C" w14:textId="77777777" w:rsidR="009C06C3" w:rsidRDefault="009C06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49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CA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C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C3"/>
    <w:rsid w:val="000666E0"/>
    <w:rsid w:val="002510B7"/>
    <w:rsid w:val="005C130B"/>
    <w:rsid w:val="00826F5C"/>
    <w:rsid w:val="009139A6"/>
    <w:rsid w:val="009448BB"/>
    <w:rsid w:val="009C06C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3A95D"/>
  <w15:chartTrackingRefBased/>
  <w15:docId w15:val="{B234E105-70CC-442D-8165-D2163D90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6C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2021-09-21T09:49:00Z</dcterms:created>
  <dcterms:modified xsi:type="dcterms:W3CDTF">2021-09-21T09:49:00Z</dcterms:modified>
</cp:coreProperties>
</file>