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3C7CA" w14:textId="4232C991" w:rsidR="00BA00AB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CORBET</w:t>
      </w:r>
      <w:r>
        <w:rPr>
          <w:rFonts w:ascii="Times New Roman" w:hAnsi="Times New Roman" w:cs="Times New Roman"/>
          <w:sz w:val="24"/>
          <w:szCs w:val="24"/>
        </w:rPr>
        <w:t xml:space="preserve">       (fl.1410)</w:t>
      </w:r>
    </w:p>
    <w:p w14:paraId="316B9C37" w14:textId="0854A9F9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96D94" w14:textId="693A7A56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6C067" w14:textId="77777777" w:rsidR="00901AAC" w:rsidRDefault="00901AAC" w:rsidP="00901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</w:t>
      </w:r>
    </w:p>
    <w:p w14:paraId="0374275D" w14:textId="36C7F2A8" w:rsidR="00901AAC" w:rsidRDefault="00901AAC" w:rsidP="00901A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p.53)</w:t>
      </w:r>
    </w:p>
    <w:p w14:paraId="050F08C0" w14:textId="52DD6348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</w:t>
      </w:r>
    </w:p>
    <w:p w14:paraId="1236959B" w14:textId="0220081B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p.204)</w:t>
      </w:r>
    </w:p>
    <w:p w14:paraId="21E392AE" w14:textId="327EF0C2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72143" w14:textId="1FF3D890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7E241" w14:textId="2FB4D8D2" w:rsidR="00E7436F" w:rsidRDefault="00E743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2021</w:t>
      </w:r>
    </w:p>
    <w:p w14:paraId="47EECD33" w14:textId="511D88E3" w:rsidR="00901AAC" w:rsidRPr="00E7436F" w:rsidRDefault="00901A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January 2022</w:t>
      </w:r>
    </w:p>
    <w:sectPr w:rsidR="00901AAC" w:rsidRPr="00E743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8898" w14:textId="77777777" w:rsidR="009972D2" w:rsidRDefault="009972D2" w:rsidP="009139A6">
      <w:r>
        <w:separator/>
      </w:r>
    </w:p>
  </w:endnote>
  <w:endnote w:type="continuationSeparator" w:id="0">
    <w:p w14:paraId="4FA86BD9" w14:textId="77777777" w:rsidR="009972D2" w:rsidRDefault="009972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30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A1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56C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22607" w14:textId="77777777" w:rsidR="009972D2" w:rsidRDefault="009972D2" w:rsidP="009139A6">
      <w:r>
        <w:separator/>
      </w:r>
    </w:p>
  </w:footnote>
  <w:footnote w:type="continuationSeparator" w:id="0">
    <w:p w14:paraId="33AB6AF7" w14:textId="77777777" w:rsidR="009972D2" w:rsidRDefault="009972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A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21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D0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6F"/>
    <w:rsid w:val="000666E0"/>
    <w:rsid w:val="002510B7"/>
    <w:rsid w:val="005C130B"/>
    <w:rsid w:val="00826F5C"/>
    <w:rsid w:val="00901AAC"/>
    <w:rsid w:val="009139A6"/>
    <w:rsid w:val="009448BB"/>
    <w:rsid w:val="009972D2"/>
    <w:rsid w:val="00A3176C"/>
    <w:rsid w:val="00AE65F8"/>
    <w:rsid w:val="00BA00AB"/>
    <w:rsid w:val="00CB4ED9"/>
    <w:rsid w:val="00E7436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0EECE"/>
  <w15:chartTrackingRefBased/>
  <w15:docId w15:val="{501BF84A-77CB-4F78-8652-A1DA9662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AA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2021-07-17T20:25:00Z</dcterms:created>
  <dcterms:modified xsi:type="dcterms:W3CDTF">2022-01-04T20:33:00Z</dcterms:modified>
</cp:coreProperties>
</file>