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0BE0B" w14:textId="77777777" w:rsidR="00F307E4" w:rsidRDefault="00F307E4" w:rsidP="00F307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CORBET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2C17A1DC" w14:textId="77777777" w:rsidR="00F307E4" w:rsidRDefault="00F307E4" w:rsidP="00F307E4">
      <w:pPr>
        <w:rPr>
          <w:rFonts w:ascii="Times New Roman" w:hAnsi="Times New Roman" w:cs="Times New Roman"/>
          <w:sz w:val="24"/>
          <w:szCs w:val="24"/>
        </w:rPr>
      </w:pPr>
    </w:p>
    <w:p w14:paraId="21A9440C" w14:textId="77777777" w:rsidR="00F307E4" w:rsidRDefault="00F307E4" w:rsidP="00F307E4">
      <w:pPr>
        <w:rPr>
          <w:rFonts w:ascii="Times New Roman" w:hAnsi="Times New Roman" w:cs="Times New Roman"/>
          <w:sz w:val="24"/>
          <w:szCs w:val="24"/>
        </w:rPr>
      </w:pPr>
    </w:p>
    <w:p w14:paraId="75A45301" w14:textId="77777777" w:rsidR="00F307E4" w:rsidRDefault="00F307E4" w:rsidP="00F307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Nov.1408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Wiltshire.     (C.F.R. 1405-13 p.131)</w:t>
      </w:r>
    </w:p>
    <w:p w14:paraId="3C11349D" w14:textId="77777777" w:rsidR="00F307E4" w:rsidRDefault="00F307E4" w:rsidP="00F307E4">
      <w:pPr>
        <w:rPr>
          <w:rFonts w:ascii="Times New Roman" w:hAnsi="Times New Roman" w:cs="Times New Roman"/>
          <w:sz w:val="24"/>
          <w:szCs w:val="24"/>
        </w:rPr>
      </w:pPr>
    </w:p>
    <w:p w14:paraId="7B1C508F" w14:textId="77777777" w:rsidR="00F307E4" w:rsidRDefault="00F307E4" w:rsidP="00F307E4">
      <w:pPr>
        <w:rPr>
          <w:rFonts w:ascii="Times New Roman" w:hAnsi="Times New Roman" w:cs="Times New Roman"/>
          <w:sz w:val="24"/>
          <w:szCs w:val="24"/>
        </w:rPr>
      </w:pPr>
    </w:p>
    <w:p w14:paraId="084B82E0" w14:textId="77777777" w:rsidR="00F307E4" w:rsidRDefault="00F307E4" w:rsidP="00F307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2021</w:t>
      </w:r>
    </w:p>
    <w:p w14:paraId="4C2506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A7CDC" w14:textId="77777777" w:rsidR="00F307E4" w:rsidRDefault="00F307E4" w:rsidP="009139A6">
      <w:r>
        <w:separator/>
      </w:r>
    </w:p>
  </w:endnote>
  <w:endnote w:type="continuationSeparator" w:id="0">
    <w:p w14:paraId="052326F9" w14:textId="77777777" w:rsidR="00F307E4" w:rsidRDefault="00F307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10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BE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BEF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3A291" w14:textId="77777777" w:rsidR="00F307E4" w:rsidRDefault="00F307E4" w:rsidP="009139A6">
      <w:r>
        <w:separator/>
      </w:r>
    </w:p>
  </w:footnote>
  <w:footnote w:type="continuationSeparator" w:id="0">
    <w:p w14:paraId="49C1FE7F" w14:textId="77777777" w:rsidR="00F307E4" w:rsidRDefault="00F307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94C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1D0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D3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7E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07E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32981"/>
  <w15:chartTrackingRefBased/>
  <w15:docId w15:val="{E2A7F1EE-A678-43CB-9855-48C9777F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7E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2021-09-29T19:19:00Z</dcterms:created>
  <dcterms:modified xsi:type="dcterms:W3CDTF">2021-09-29T19:20:00Z</dcterms:modified>
</cp:coreProperties>
</file>