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ABA" w:rsidRDefault="008E3ABA" w:rsidP="008E3ABA">
      <w:pPr>
        <w:pStyle w:val="NoSpacing"/>
      </w:pPr>
      <w:r>
        <w:rPr>
          <w:u w:val="single"/>
        </w:rPr>
        <w:t>Roger CORBET</w:t>
      </w:r>
      <w:r>
        <w:t xml:space="preserve">   </w:t>
      </w:r>
      <w:proofErr w:type="gramStart"/>
      <w:r>
        <w:t xml:space="preserve">   </w:t>
      </w:r>
      <w:r w:rsidR="00635992">
        <w:t>(</w:t>
      </w:r>
      <w:proofErr w:type="gramEnd"/>
      <w:r w:rsidR="00635992">
        <w:t>fl.1429)</w:t>
      </w:r>
    </w:p>
    <w:p w:rsidR="00635992" w:rsidRDefault="00635992" w:rsidP="008E3ABA">
      <w:pPr>
        <w:pStyle w:val="NoSpacing"/>
      </w:pPr>
    </w:p>
    <w:p w:rsidR="00635992" w:rsidRDefault="00635992" w:rsidP="008E3ABA">
      <w:pPr>
        <w:pStyle w:val="NoSpacing"/>
      </w:pPr>
    </w:p>
    <w:p w:rsidR="00635992" w:rsidRDefault="00635992" w:rsidP="008E3ABA">
      <w:pPr>
        <w:pStyle w:val="NoSpacing"/>
      </w:pPr>
      <w:r>
        <w:t>22 Dec.1429</w:t>
      </w:r>
      <w:r>
        <w:tab/>
        <w:t>Roger Thornton, senior, of Newcastle-upon-Tyne(q.v.), bequeathed him</w:t>
      </w:r>
    </w:p>
    <w:p w:rsidR="00635992" w:rsidRDefault="00635992" w:rsidP="008E3ABA">
      <w:pPr>
        <w:pStyle w:val="NoSpacing"/>
      </w:pPr>
      <w:r>
        <w:tab/>
      </w:r>
      <w:r>
        <w:tab/>
        <w:t xml:space="preserve">£4, and the </w:t>
      </w:r>
      <w:proofErr w:type="spellStart"/>
      <w:r>
        <w:t>almshouse</w:t>
      </w:r>
      <w:proofErr w:type="spellEnd"/>
      <w:r>
        <w:t xml:space="preserve"> of the Maison Dieu, on condition that he did</w:t>
      </w:r>
    </w:p>
    <w:p w:rsidR="00635992" w:rsidRDefault="00635992" w:rsidP="008E3ABA">
      <w:pPr>
        <w:pStyle w:val="NoSpacing"/>
      </w:pPr>
      <w:r>
        <w:tab/>
      </w:r>
      <w:r>
        <w:tab/>
        <w:t>not reside there.</w:t>
      </w:r>
      <w:bookmarkStart w:id="0" w:name="_GoBack"/>
      <w:bookmarkEnd w:id="0"/>
    </w:p>
    <w:p w:rsidR="00635992" w:rsidRDefault="00635992" w:rsidP="008E3ABA">
      <w:pPr>
        <w:pStyle w:val="NoSpacing"/>
      </w:pPr>
      <w:r>
        <w:tab/>
      </w:r>
      <w:r>
        <w:tab/>
      </w:r>
      <w:r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635992" w:rsidRDefault="00635992" w:rsidP="008E3ABA">
      <w:pPr>
        <w:pStyle w:val="NoSpacing"/>
      </w:pPr>
    </w:p>
    <w:p w:rsidR="00635992" w:rsidRDefault="00635992" w:rsidP="008E3ABA">
      <w:pPr>
        <w:pStyle w:val="NoSpacing"/>
      </w:pPr>
    </w:p>
    <w:p w:rsidR="00635992" w:rsidRPr="008E3ABA" w:rsidRDefault="00635992" w:rsidP="008E3ABA">
      <w:pPr>
        <w:pStyle w:val="NoSpacing"/>
      </w:pPr>
      <w:r>
        <w:t>17 May 2018</w:t>
      </w:r>
    </w:p>
    <w:sectPr w:rsidR="00635992" w:rsidRPr="008E3AB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ABA" w:rsidRDefault="008E3ABA" w:rsidP="00E71FC3">
      <w:pPr>
        <w:spacing w:after="0" w:line="240" w:lineRule="auto"/>
      </w:pPr>
      <w:r>
        <w:separator/>
      </w:r>
    </w:p>
  </w:endnote>
  <w:endnote w:type="continuationSeparator" w:id="0">
    <w:p w:rsidR="008E3ABA" w:rsidRDefault="008E3A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ABA" w:rsidRPr="00E71FC3" w:rsidRDefault="008E3ABA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ABA" w:rsidRDefault="008E3ABA" w:rsidP="00E71FC3">
      <w:pPr>
        <w:spacing w:after="0" w:line="240" w:lineRule="auto"/>
      </w:pPr>
      <w:r>
        <w:separator/>
      </w:r>
    </w:p>
  </w:footnote>
  <w:footnote w:type="continuationSeparator" w:id="0">
    <w:p w:rsidR="008E3ABA" w:rsidRDefault="008E3A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BA"/>
    <w:rsid w:val="001A7C09"/>
    <w:rsid w:val="00577BD5"/>
    <w:rsid w:val="00635992"/>
    <w:rsid w:val="00656CBA"/>
    <w:rsid w:val="006A1F77"/>
    <w:rsid w:val="00733BE7"/>
    <w:rsid w:val="008E3AB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1AEA8"/>
  <w15:chartTrackingRefBased/>
  <w15:docId w15:val="{10E9C1A3-C34A-4A3E-BB89-1E035140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6359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296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2018-05-17T10:30:00Z</dcterms:created>
  <dcterms:modified xsi:type="dcterms:W3CDTF">2018-05-17T15:26:00Z</dcterms:modified>
</cp:coreProperties>
</file>