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CC2F4" w14:textId="77777777" w:rsidR="00CE2235" w:rsidRDefault="00CE2235" w:rsidP="00CE22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CORBET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d.ca.1431)</w:t>
      </w:r>
    </w:p>
    <w:p w14:paraId="3F1FFDE1" w14:textId="77777777" w:rsidR="00CE2235" w:rsidRDefault="00CE2235" w:rsidP="00CE2235">
      <w:pPr>
        <w:pStyle w:val="NoSpacing"/>
        <w:rPr>
          <w:rFonts w:cs="Times New Roman"/>
          <w:szCs w:val="24"/>
        </w:rPr>
      </w:pPr>
    </w:p>
    <w:p w14:paraId="495B88AA" w14:textId="77777777" w:rsidR="00CE2235" w:rsidRDefault="00CE2235" w:rsidP="00CE2235">
      <w:pPr>
        <w:pStyle w:val="NoSpacing"/>
        <w:rPr>
          <w:rFonts w:cs="Times New Roman"/>
          <w:szCs w:val="24"/>
        </w:rPr>
      </w:pPr>
    </w:p>
    <w:p w14:paraId="5796B920" w14:textId="77777777" w:rsidR="00CE2235" w:rsidRDefault="00CE2235" w:rsidP="00CE22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to the Escheators of Herefordshire and the adjacent</w:t>
      </w:r>
    </w:p>
    <w:p w14:paraId="4C48D285" w14:textId="77777777" w:rsidR="00CE2235" w:rsidRDefault="00CE2235" w:rsidP="00CE22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Welsh March, Shropshire and the adjacent Welsh March and </w:t>
      </w:r>
    </w:p>
    <w:p w14:paraId="20C1269D" w14:textId="77777777" w:rsidR="00CE2235" w:rsidRDefault="00CE2235" w:rsidP="00CE22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Worcestershire.   (C.F.R. 1430-37 p.4)</w:t>
      </w:r>
    </w:p>
    <w:p w14:paraId="2CF316E6" w14:textId="77777777" w:rsidR="00CE2235" w:rsidRDefault="00CE2235" w:rsidP="00CE2235">
      <w:pPr>
        <w:pStyle w:val="NoSpacing"/>
        <w:rPr>
          <w:rFonts w:cs="Times New Roman"/>
          <w:szCs w:val="24"/>
        </w:rPr>
      </w:pPr>
    </w:p>
    <w:p w14:paraId="04C2426F" w14:textId="77777777" w:rsidR="00CE2235" w:rsidRDefault="00CE2235" w:rsidP="00CE2235">
      <w:pPr>
        <w:pStyle w:val="NoSpacing"/>
        <w:rPr>
          <w:rFonts w:cs="Times New Roman"/>
          <w:szCs w:val="24"/>
        </w:rPr>
      </w:pPr>
    </w:p>
    <w:p w14:paraId="2B7B5DBD" w14:textId="77777777" w:rsidR="00CE2235" w:rsidRDefault="00CE2235" w:rsidP="00CE22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4BA42C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2C2D9" w14:textId="77777777" w:rsidR="00CE2235" w:rsidRDefault="00CE2235" w:rsidP="009139A6">
      <w:r>
        <w:separator/>
      </w:r>
    </w:p>
  </w:endnote>
  <w:endnote w:type="continuationSeparator" w:id="0">
    <w:p w14:paraId="73D6F438" w14:textId="77777777" w:rsidR="00CE2235" w:rsidRDefault="00CE22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6C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367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6DE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0A9BC" w14:textId="77777777" w:rsidR="00CE2235" w:rsidRDefault="00CE2235" w:rsidP="009139A6">
      <w:r>
        <w:separator/>
      </w:r>
    </w:p>
  </w:footnote>
  <w:footnote w:type="continuationSeparator" w:id="0">
    <w:p w14:paraId="7CAC1DF1" w14:textId="77777777" w:rsidR="00CE2235" w:rsidRDefault="00CE22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C82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EB9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4FA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35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223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6F4C4"/>
  <w15:chartTrackingRefBased/>
  <w15:docId w15:val="{3E622ECE-3B69-4E1C-9480-3485347A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2024-06-06T18:47:00Z</dcterms:created>
  <dcterms:modified xsi:type="dcterms:W3CDTF">2024-06-06T18:47:00Z</dcterms:modified>
</cp:coreProperties>
</file>