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1080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CORBET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36FEC0B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57BF516A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A32D2B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08A668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02E4D12E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F398CAF" w14:textId="77777777" w:rsidR="00FF1433" w:rsidRPr="00065994" w:rsidRDefault="00FF1433" w:rsidP="00FF143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DD6C72D" w14:textId="77777777" w:rsidR="00FF1433" w:rsidRDefault="00FF1433" w:rsidP="00FF143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3A403A2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2C221D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6257838" w14:textId="77777777" w:rsidR="00FF1433" w:rsidRDefault="00FF1433" w:rsidP="00FF14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September 2023</w:t>
      </w:r>
    </w:p>
    <w:p w14:paraId="7EF5AF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B254" w14:textId="77777777" w:rsidR="00FF1433" w:rsidRDefault="00FF1433" w:rsidP="009139A6">
      <w:r>
        <w:separator/>
      </w:r>
    </w:p>
  </w:endnote>
  <w:endnote w:type="continuationSeparator" w:id="0">
    <w:p w14:paraId="2FB9D0E5" w14:textId="77777777" w:rsidR="00FF1433" w:rsidRDefault="00FF14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1B6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E4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6C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D98F5" w14:textId="77777777" w:rsidR="00FF1433" w:rsidRDefault="00FF1433" w:rsidP="009139A6">
      <w:r>
        <w:separator/>
      </w:r>
    </w:p>
  </w:footnote>
  <w:footnote w:type="continuationSeparator" w:id="0">
    <w:p w14:paraId="631225D9" w14:textId="77777777" w:rsidR="00FF1433" w:rsidRDefault="00FF14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0D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7A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A8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1681C"/>
  <w15:chartTrackingRefBased/>
  <w15:docId w15:val="{1E801209-5663-4D24-A57C-AED9FD59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2023-10-27T15:09:00Z</dcterms:created>
  <dcterms:modified xsi:type="dcterms:W3CDTF">2023-10-27T15:09:00Z</dcterms:modified>
</cp:coreProperties>
</file>