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F1B0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CORBET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2917DEE8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</w:p>
    <w:p w14:paraId="13CF2866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</w:p>
    <w:p w14:paraId="0D4D9ACA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died by this date, when the Escheator of Lincolnshire was ordered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</w:p>
    <w:p w14:paraId="7537E0AA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take his lands into the King’s hands and enquire into his lands and heir.</w:t>
      </w:r>
    </w:p>
    <w:p w14:paraId="7BB2DD2E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p.119)</w:t>
      </w:r>
    </w:p>
    <w:p w14:paraId="17DC1EA1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</w:p>
    <w:p w14:paraId="728FD622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</w:p>
    <w:p w14:paraId="1316D9C7" w14:textId="77777777" w:rsidR="00090AED" w:rsidRDefault="00090AED" w:rsidP="00090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2021</w:t>
      </w:r>
    </w:p>
    <w:p w14:paraId="699B97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0B9AB" w14:textId="77777777" w:rsidR="00090AED" w:rsidRDefault="00090AED" w:rsidP="009139A6">
      <w:r>
        <w:separator/>
      </w:r>
    </w:p>
  </w:endnote>
  <w:endnote w:type="continuationSeparator" w:id="0">
    <w:p w14:paraId="6A66F09B" w14:textId="77777777" w:rsidR="00090AED" w:rsidRDefault="00090A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544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FB0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2E0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8B83A" w14:textId="77777777" w:rsidR="00090AED" w:rsidRDefault="00090AED" w:rsidP="009139A6">
      <w:r>
        <w:separator/>
      </w:r>
    </w:p>
  </w:footnote>
  <w:footnote w:type="continuationSeparator" w:id="0">
    <w:p w14:paraId="1683500E" w14:textId="77777777" w:rsidR="00090AED" w:rsidRDefault="00090A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72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08A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BC7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AED"/>
    <w:rsid w:val="000666E0"/>
    <w:rsid w:val="00090AE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639B6"/>
  <w15:chartTrackingRefBased/>
  <w15:docId w15:val="{72C189E9-0CCA-4884-B65B-9EBD2483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AE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2023-01-20T09:26:00Z</dcterms:created>
  <dcterms:modified xsi:type="dcterms:W3CDTF">2023-01-20T09:26:00Z</dcterms:modified>
</cp:coreProperties>
</file>