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D7302" w14:textId="77777777" w:rsidR="00F966EA" w:rsidRDefault="00F966EA" w:rsidP="00F966EA">
      <w:pPr>
        <w:pStyle w:val="NoSpacing"/>
      </w:pPr>
      <w:r>
        <w:rPr>
          <w:u w:val="single"/>
        </w:rPr>
        <w:t>Peter CORBET</w:t>
      </w:r>
      <w:r>
        <w:t xml:space="preserve">       (fl.1483)</w:t>
      </w:r>
    </w:p>
    <w:p w14:paraId="1FE1EDB8" w14:textId="77777777" w:rsidR="00F966EA" w:rsidRDefault="00F966EA" w:rsidP="00F966EA">
      <w:pPr>
        <w:pStyle w:val="NoSpacing"/>
      </w:pPr>
      <w:r>
        <w:t>of Lea by Worthen, Shropshire.</w:t>
      </w:r>
    </w:p>
    <w:p w14:paraId="39696517" w14:textId="77777777" w:rsidR="00F966EA" w:rsidRDefault="00F966EA" w:rsidP="00F966EA">
      <w:pPr>
        <w:pStyle w:val="NoSpacing"/>
      </w:pPr>
    </w:p>
    <w:p w14:paraId="1B57F481" w14:textId="77777777" w:rsidR="00F966EA" w:rsidRDefault="00F966EA" w:rsidP="00F966EA">
      <w:pPr>
        <w:pStyle w:val="NoSpacing"/>
      </w:pPr>
    </w:p>
    <w:p w14:paraId="184BC7D7" w14:textId="77777777" w:rsidR="00F966EA" w:rsidRDefault="00F966EA" w:rsidP="00F966EA">
      <w:pPr>
        <w:pStyle w:val="NoSpacing"/>
      </w:pPr>
      <w:r>
        <w:tab/>
        <w:t>1483</w:t>
      </w:r>
      <w:r>
        <w:tab/>
        <w:t xml:space="preserve">John Salter(q.v.) brought a plaint of debt against him, Thomas Sudbury, </w:t>
      </w:r>
    </w:p>
    <w:p w14:paraId="2E3E47D1" w14:textId="77777777" w:rsidR="00F966EA" w:rsidRDefault="00F966EA" w:rsidP="00F966EA">
      <w:pPr>
        <w:pStyle w:val="NoSpacing"/>
      </w:pPr>
      <w:r>
        <w:tab/>
      </w:r>
      <w:r>
        <w:tab/>
        <w:t xml:space="preserve">Prior of Much Wenlock(q.v.), William </w:t>
      </w:r>
      <w:proofErr w:type="spellStart"/>
      <w:r>
        <w:t>Lyster</w:t>
      </w:r>
      <w:proofErr w:type="spellEnd"/>
      <w:r>
        <w:t xml:space="preserve"> of Shrewsbury(q.v.), </w:t>
      </w:r>
    </w:p>
    <w:p w14:paraId="2655E60F" w14:textId="77777777" w:rsidR="00F966EA" w:rsidRDefault="00F966EA" w:rsidP="00F966EA">
      <w:pPr>
        <w:pStyle w:val="NoSpacing"/>
        <w:ind w:left="720" w:firstLine="720"/>
      </w:pPr>
      <w:r>
        <w:t xml:space="preserve">Joyce </w:t>
      </w:r>
      <w:proofErr w:type="spellStart"/>
      <w:r>
        <w:t>Gatacre</w:t>
      </w:r>
      <w:proofErr w:type="spellEnd"/>
      <w:r>
        <w:t xml:space="preserve"> of </w:t>
      </w:r>
      <w:proofErr w:type="spellStart"/>
      <w:r>
        <w:t>Gatacre</w:t>
      </w:r>
      <w:proofErr w:type="spellEnd"/>
      <w:r>
        <w:t xml:space="preserve">(q.v.) and John </w:t>
      </w:r>
      <w:proofErr w:type="spellStart"/>
      <w:r>
        <w:t>Brugge</w:t>
      </w:r>
      <w:proofErr w:type="spellEnd"/>
      <w:r>
        <w:t xml:space="preserve"> of Lee(q.v.).</w:t>
      </w:r>
    </w:p>
    <w:p w14:paraId="48678BB7" w14:textId="43EAB0DB" w:rsidR="00F966EA" w:rsidRDefault="00F966EA" w:rsidP="00F966EA">
      <w:pPr>
        <w:pStyle w:val="NoSpacing"/>
        <w:ind w:left="720" w:hanging="720"/>
      </w:pPr>
      <w:r>
        <w:tab/>
      </w:r>
      <w:r>
        <w:tab/>
        <w:t>(</w:t>
      </w:r>
      <w:hyperlink r:id="rId6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14:paraId="29E4A2BF" w14:textId="77777777" w:rsidR="00ED66A6" w:rsidRDefault="00ED66A6" w:rsidP="00ED66A6">
      <w:pPr>
        <w:pStyle w:val="NoSpacing"/>
      </w:pPr>
      <w:r>
        <w:tab/>
        <w:t>1484</w:t>
      </w:r>
      <w:r>
        <w:tab/>
        <w:t xml:space="preserve">John Salter(q.v.) brought a plaint of debt against him, Thomas Sudbury, </w:t>
      </w:r>
      <w:r>
        <w:tab/>
      </w:r>
      <w:r>
        <w:tab/>
      </w:r>
      <w:r>
        <w:tab/>
        <w:t xml:space="preserve">Prior of Wenlock(q.v.), William </w:t>
      </w:r>
      <w:proofErr w:type="spellStart"/>
      <w:r>
        <w:t>Lyster</w:t>
      </w:r>
      <w:proofErr w:type="spellEnd"/>
      <w:r>
        <w:t xml:space="preserve"> of Shrewsbury(q.v.) and John </w:t>
      </w:r>
      <w:proofErr w:type="spellStart"/>
      <w:r>
        <w:t>Brigge</w:t>
      </w:r>
      <w:proofErr w:type="spellEnd"/>
    </w:p>
    <w:p w14:paraId="4344340E" w14:textId="77777777" w:rsidR="00ED66A6" w:rsidRDefault="00ED66A6" w:rsidP="00ED66A6">
      <w:pPr>
        <w:pStyle w:val="NoSpacing"/>
      </w:pPr>
      <w:r>
        <w:tab/>
      </w:r>
      <w:r>
        <w:tab/>
        <w:t>of Lee(q.v.).</w:t>
      </w:r>
    </w:p>
    <w:p w14:paraId="1D8F9F72" w14:textId="2A8DDF8B" w:rsidR="00ED66A6" w:rsidRDefault="00ED66A6" w:rsidP="00ED66A6">
      <w:pPr>
        <w:pStyle w:val="NoSpacing"/>
        <w:ind w:left="720" w:hanging="720"/>
      </w:pPr>
      <w:r>
        <w:tab/>
      </w:r>
      <w:r>
        <w:tab/>
        <w:t>(</w:t>
      </w:r>
      <w:hyperlink r:id="rId7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4767C325" w14:textId="77777777" w:rsidR="00F966EA" w:rsidRDefault="00F966EA" w:rsidP="00F966EA">
      <w:pPr>
        <w:pStyle w:val="NoSpacing"/>
        <w:ind w:left="720" w:hanging="720"/>
      </w:pPr>
    </w:p>
    <w:p w14:paraId="72B65035" w14:textId="77777777" w:rsidR="00F966EA" w:rsidRDefault="00F966EA" w:rsidP="00F966EA">
      <w:pPr>
        <w:pStyle w:val="NoSpacing"/>
        <w:ind w:left="720" w:hanging="720"/>
      </w:pPr>
    </w:p>
    <w:p w14:paraId="5730056D" w14:textId="377A9D8C" w:rsidR="00F966EA" w:rsidRDefault="00F966EA" w:rsidP="00F966EA">
      <w:pPr>
        <w:pStyle w:val="NoSpacing"/>
      </w:pPr>
      <w:r>
        <w:t>2 January 2015</w:t>
      </w:r>
    </w:p>
    <w:p w14:paraId="75FAE0B1" w14:textId="036B7972" w:rsidR="00ED66A6" w:rsidRDefault="00ED66A6" w:rsidP="00F966EA">
      <w:pPr>
        <w:pStyle w:val="NoSpacing"/>
      </w:pPr>
      <w:r>
        <w:t>15 January 2019</w:t>
      </w:r>
      <w:bookmarkStart w:id="0" w:name="_GoBack"/>
      <w:bookmarkEnd w:id="0"/>
    </w:p>
    <w:p w14:paraId="684D1052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D6EC0" w14:textId="77777777" w:rsidR="00F966EA" w:rsidRDefault="00F966EA" w:rsidP="00920DE3">
      <w:pPr>
        <w:spacing w:after="0" w:line="240" w:lineRule="auto"/>
      </w:pPr>
      <w:r>
        <w:separator/>
      </w:r>
    </w:p>
  </w:endnote>
  <w:endnote w:type="continuationSeparator" w:id="0">
    <w:p w14:paraId="02FFD1AA" w14:textId="77777777" w:rsidR="00F966EA" w:rsidRDefault="00F966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BD709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792CD" w14:textId="77777777" w:rsidR="00C009D8" w:rsidRPr="00C009D8" w:rsidRDefault="00C009D8">
    <w:pPr>
      <w:pStyle w:val="Footer"/>
    </w:pPr>
    <w:r>
      <w:t>Copyright I.S.Rogers 9 August 2013</w:t>
    </w:r>
  </w:p>
  <w:p w14:paraId="4387B7F6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58B2C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77FEF1" w14:textId="77777777" w:rsidR="00F966EA" w:rsidRDefault="00F966EA" w:rsidP="00920DE3">
      <w:pPr>
        <w:spacing w:after="0" w:line="240" w:lineRule="auto"/>
      </w:pPr>
      <w:r>
        <w:separator/>
      </w:r>
    </w:p>
  </w:footnote>
  <w:footnote w:type="continuationSeparator" w:id="0">
    <w:p w14:paraId="5F8828D9" w14:textId="77777777" w:rsidR="00F966EA" w:rsidRDefault="00F966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4204F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8E8E4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3F958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6EA"/>
    <w:rsid w:val="00120749"/>
    <w:rsid w:val="00624CAE"/>
    <w:rsid w:val="00920DE3"/>
    <w:rsid w:val="00C009D8"/>
    <w:rsid w:val="00CF53C8"/>
    <w:rsid w:val="00E47068"/>
    <w:rsid w:val="00ED66A6"/>
    <w:rsid w:val="00F9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ECE22"/>
  <w15:docId w15:val="{44FC9373-F818-4A92-90FA-F6FA25BE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F966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2015-01-12T21:36:00Z</dcterms:created>
  <dcterms:modified xsi:type="dcterms:W3CDTF">2019-01-15T10:10:00Z</dcterms:modified>
</cp:coreProperties>
</file>