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FA5A10" w14:textId="77777777" w:rsidR="00305663" w:rsidRDefault="00305663" w:rsidP="0030566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Nicholas de CORBET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fl.1400)</w:t>
      </w:r>
    </w:p>
    <w:p w14:paraId="7F5E01FB" w14:textId="77777777" w:rsidR="00305663" w:rsidRDefault="00305663" w:rsidP="0030566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7F0925" w14:textId="77777777" w:rsidR="00305663" w:rsidRDefault="00305663" w:rsidP="0030566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8EC029" w14:textId="77777777" w:rsidR="00305663" w:rsidRDefault="00305663" w:rsidP="0030566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Jul.1400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Bridgnorth, Shropshire,</w:t>
      </w:r>
    </w:p>
    <w:p w14:paraId="076EB812" w14:textId="77777777" w:rsidR="00305663" w:rsidRDefault="00305663" w:rsidP="0030566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Sir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Shareshull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Shropshire and the adjacent Welsh</w:t>
      </w:r>
    </w:p>
    <w:p w14:paraId="3D982F7B" w14:textId="77777777" w:rsidR="00305663" w:rsidRDefault="00305663" w:rsidP="00305663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March(q.v.).</w:t>
      </w:r>
    </w:p>
    <w:p w14:paraId="12624A38" w14:textId="77777777" w:rsidR="00305663" w:rsidRPr="005C03FE" w:rsidRDefault="00305663" w:rsidP="00305663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C03FE">
        <w:rPr>
          <w:rFonts w:ascii="Times New Roman" w:hAnsi="Times New Roman" w:cs="Times New Roman"/>
          <w:sz w:val="24"/>
          <w:szCs w:val="24"/>
          <w:u w:val="single"/>
        </w:rPr>
        <w:t>(https://inquisitionspostmortem.ac.uk/view/inquisition/18-50/)</w:t>
      </w:r>
    </w:p>
    <w:p w14:paraId="5FC5F339" w14:textId="77777777" w:rsidR="00305663" w:rsidRDefault="00305663" w:rsidP="0030566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810CA57" w14:textId="77777777" w:rsidR="00305663" w:rsidRDefault="00305663" w:rsidP="0030566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2F5661" w14:textId="77777777" w:rsidR="00305663" w:rsidRPr="00456AFE" w:rsidRDefault="00305663" w:rsidP="0030566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February 2022</w:t>
      </w:r>
    </w:p>
    <w:p w14:paraId="4C11626C" w14:textId="7E119ADB" w:rsidR="00BA00AB" w:rsidRPr="00305663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30566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FCB204" w14:textId="77777777" w:rsidR="00305663" w:rsidRDefault="00305663" w:rsidP="009139A6">
      <w:r>
        <w:separator/>
      </w:r>
    </w:p>
  </w:endnote>
  <w:endnote w:type="continuationSeparator" w:id="0">
    <w:p w14:paraId="62F1DD89" w14:textId="77777777" w:rsidR="00305663" w:rsidRDefault="0030566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491B3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56C3C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9AB7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F9B68E" w14:textId="77777777" w:rsidR="00305663" w:rsidRDefault="00305663" w:rsidP="009139A6">
      <w:r>
        <w:separator/>
      </w:r>
    </w:p>
  </w:footnote>
  <w:footnote w:type="continuationSeparator" w:id="0">
    <w:p w14:paraId="09EB295E" w14:textId="77777777" w:rsidR="00305663" w:rsidRDefault="0030566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436B9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F4006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3360E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663"/>
    <w:rsid w:val="000666E0"/>
    <w:rsid w:val="002510B7"/>
    <w:rsid w:val="00305663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B71A1F"/>
  <w15:chartTrackingRefBased/>
  <w15:docId w15:val="{7A6AEA7D-0F80-4F91-951B-F670D75AF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2022-02-01T19:30:00Z</dcterms:created>
  <dcterms:modified xsi:type="dcterms:W3CDTF">2022-02-01T19:31:00Z</dcterms:modified>
</cp:coreProperties>
</file>