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FD271" w14:textId="77777777" w:rsidR="008D5133" w:rsidRPr="00747B39" w:rsidRDefault="008D5133" w:rsidP="008D5133">
      <w:pPr>
        <w:pStyle w:val="NoSpacing"/>
        <w:tabs>
          <w:tab w:val="left" w:pos="1440"/>
        </w:tabs>
      </w:pPr>
      <w:r w:rsidRPr="00747B39">
        <w:rPr>
          <w:u w:val="single"/>
        </w:rPr>
        <w:t>Katherine CORBET</w:t>
      </w:r>
      <w:r w:rsidRPr="00747B39">
        <w:t xml:space="preserve">   </w:t>
      </w:r>
      <w:proofErr w:type="gramStart"/>
      <w:r w:rsidRPr="00747B39">
        <w:t xml:space="preserve">   (</w:t>
      </w:r>
      <w:proofErr w:type="gramEnd"/>
      <w:r w:rsidRPr="00747B39">
        <w:t>fl.1425)</w:t>
      </w:r>
    </w:p>
    <w:p w14:paraId="5FD8F990" w14:textId="77777777" w:rsidR="008D5133" w:rsidRPr="00747B39" w:rsidRDefault="008D5133" w:rsidP="008D5133">
      <w:pPr>
        <w:pStyle w:val="NoSpacing"/>
        <w:tabs>
          <w:tab w:val="left" w:pos="1440"/>
        </w:tabs>
      </w:pPr>
    </w:p>
    <w:p w14:paraId="21EAF237" w14:textId="77777777" w:rsidR="008D5133" w:rsidRPr="00747B39" w:rsidRDefault="008D5133" w:rsidP="008D5133">
      <w:pPr>
        <w:pStyle w:val="NoSpacing"/>
        <w:tabs>
          <w:tab w:val="left" w:pos="1440"/>
        </w:tabs>
      </w:pPr>
    </w:p>
    <w:p w14:paraId="4D5AF53B" w14:textId="77777777" w:rsidR="008D5133" w:rsidRPr="00747B39" w:rsidRDefault="008D5133" w:rsidP="008D5133">
      <w:pPr>
        <w:pStyle w:val="NoSpacing"/>
        <w:tabs>
          <w:tab w:val="left" w:pos="1440"/>
        </w:tabs>
      </w:pPr>
      <w:r w:rsidRPr="00747B39">
        <w:t>Daughter of Sir Richard Corbet of Moreton Corbet(q.v.).</w:t>
      </w:r>
    </w:p>
    <w:p w14:paraId="357EBCB0" w14:textId="77777777" w:rsidR="008D5133" w:rsidRPr="00747B39" w:rsidRDefault="008D5133" w:rsidP="008D5133">
      <w:pPr>
        <w:pStyle w:val="NoSpacing"/>
        <w:tabs>
          <w:tab w:val="left" w:pos="1440"/>
        </w:tabs>
      </w:pPr>
      <w:r w:rsidRPr="00747B39">
        <w:t>(Peerage 1970 p.2035)</w:t>
      </w:r>
    </w:p>
    <w:p w14:paraId="5A198720" w14:textId="77777777" w:rsidR="008D5133" w:rsidRPr="00747B39" w:rsidRDefault="008D5133" w:rsidP="008D5133">
      <w:pPr>
        <w:pStyle w:val="NoSpacing"/>
        <w:tabs>
          <w:tab w:val="left" w:pos="1440"/>
        </w:tabs>
      </w:pPr>
      <w:r w:rsidRPr="00747B39">
        <w:t xml:space="preserve">= Robert de </w:t>
      </w:r>
      <w:proofErr w:type="gramStart"/>
      <w:r w:rsidRPr="00747B39">
        <w:t>Onslow(</w:t>
      </w:r>
      <w:proofErr w:type="gramEnd"/>
      <w:r w:rsidRPr="00747B39">
        <w:t>d.1442)(q.v.).   (ibid.)</w:t>
      </w:r>
    </w:p>
    <w:p w14:paraId="2061B2A4" w14:textId="77777777" w:rsidR="008D5133" w:rsidRPr="00747B39" w:rsidRDefault="008D5133" w:rsidP="008D5133">
      <w:pPr>
        <w:pStyle w:val="NoSpacing"/>
        <w:tabs>
          <w:tab w:val="left" w:pos="1440"/>
        </w:tabs>
      </w:pPr>
      <w:r w:rsidRPr="00747B39">
        <w:t>Son:   Edward(q.v.).   (ibid.)</w:t>
      </w:r>
    </w:p>
    <w:p w14:paraId="5F0EF326" w14:textId="77777777" w:rsidR="008D5133" w:rsidRPr="00747B39" w:rsidRDefault="008D5133" w:rsidP="008D5133">
      <w:pPr>
        <w:pStyle w:val="NoSpacing"/>
        <w:tabs>
          <w:tab w:val="left" w:pos="1440"/>
        </w:tabs>
      </w:pPr>
    </w:p>
    <w:p w14:paraId="5B92F423" w14:textId="77777777" w:rsidR="008D5133" w:rsidRPr="00747B39" w:rsidRDefault="008D5133" w:rsidP="008D5133">
      <w:pPr>
        <w:pStyle w:val="NoSpacing"/>
        <w:tabs>
          <w:tab w:val="left" w:pos="1440"/>
        </w:tabs>
      </w:pPr>
    </w:p>
    <w:p w14:paraId="2FACBBCE" w14:textId="77777777" w:rsidR="008D5133" w:rsidRDefault="008D5133" w:rsidP="008D5133">
      <w:pPr>
        <w:pStyle w:val="NoSpacing"/>
        <w:tabs>
          <w:tab w:val="left" w:pos="1440"/>
        </w:tabs>
      </w:pPr>
      <w:r w:rsidRPr="00747B39">
        <w:t>21 October 2022</w:t>
      </w:r>
    </w:p>
    <w:p w14:paraId="2C826A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9BC3" w14:textId="77777777" w:rsidR="008D5133" w:rsidRDefault="008D5133" w:rsidP="009139A6">
      <w:r>
        <w:separator/>
      </w:r>
    </w:p>
  </w:endnote>
  <w:endnote w:type="continuationSeparator" w:id="0">
    <w:p w14:paraId="7FD48465" w14:textId="77777777" w:rsidR="008D5133" w:rsidRDefault="008D51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0BC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333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BB6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6FD0E" w14:textId="77777777" w:rsidR="008D5133" w:rsidRDefault="008D5133" w:rsidP="009139A6">
      <w:r>
        <w:separator/>
      </w:r>
    </w:p>
  </w:footnote>
  <w:footnote w:type="continuationSeparator" w:id="0">
    <w:p w14:paraId="3BFBF12F" w14:textId="77777777" w:rsidR="008D5133" w:rsidRDefault="008D51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D82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2B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4D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33"/>
    <w:rsid w:val="000666E0"/>
    <w:rsid w:val="002510B7"/>
    <w:rsid w:val="005C130B"/>
    <w:rsid w:val="00826F5C"/>
    <w:rsid w:val="008D513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100A1"/>
  <w15:chartTrackingRefBased/>
  <w15:docId w15:val="{1BF3A94E-34DB-45D5-B618-10CD54F5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2023-01-27T16:12:00Z</dcterms:created>
  <dcterms:modified xsi:type="dcterms:W3CDTF">2023-01-27T16:12:00Z</dcterms:modified>
</cp:coreProperties>
</file>