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A3210" w14:textId="77777777" w:rsidR="00BD2F3F" w:rsidRDefault="00BD2F3F" w:rsidP="00BD2F3F">
      <w:pPr>
        <w:pStyle w:val="NoSpacing"/>
      </w:pPr>
      <w:r>
        <w:rPr>
          <w:u w:val="single"/>
        </w:rPr>
        <w:t>Guy CORBET</w:t>
      </w:r>
      <w:r>
        <w:t xml:space="preserve">     </w:t>
      </w:r>
      <w:proofErr w:type="gramStart"/>
      <w:r>
        <w:t xml:space="preserve">   (</w:t>
      </w:r>
      <w:proofErr w:type="gramEnd"/>
      <w:r>
        <w:t>d.ca.1433)</w:t>
      </w:r>
    </w:p>
    <w:p w14:paraId="67BF703E" w14:textId="77777777" w:rsidR="00BD2F3F" w:rsidRDefault="00BD2F3F" w:rsidP="00BD2F3F">
      <w:pPr>
        <w:pStyle w:val="NoSpacing"/>
      </w:pPr>
      <w:r>
        <w:t>Esquire.</w:t>
      </w:r>
    </w:p>
    <w:p w14:paraId="3641F1F6" w14:textId="77777777" w:rsidR="00BD2F3F" w:rsidRDefault="00BD2F3F" w:rsidP="00BD2F3F">
      <w:pPr>
        <w:pStyle w:val="NoSpacing"/>
      </w:pPr>
    </w:p>
    <w:p w14:paraId="1AEC3260" w14:textId="77777777" w:rsidR="00BD2F3F" w:rsidRDefault="00BD2F3F" w:rsidP="00BD2F3F">
      <w:pPr>
        <w:pStyle w:val="NoSpacing"/>
      </w:pPr>
    </w:p>
    <w:p w14:paraId="725555B4" w14:textId="77777777" w:rsidR="00BD2F3F" w:rsidRDefault="00BD2F3F" w:rsidP="00BD2F3F">
      <w:pPr>
        <w:pStyle w:val="NoSpacing"/>
      </w:pPr>
      <w:r>
        <w:t xml:space="preserve">  2 Dec.1433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Norfolk and Suffolk.</w:t>
      </w:r>
    </w:p>
    <w:p w14:paraId="4EC5C982" w14:textId="77777777" w:rsidR="00BD2F3F" w:rsidRDefault="00BD2F3F" w:rsidP="00BD2F3F">
      <w:pPr>
        <w:pStyle w:val="NoSpacing"/>
      </w:pPr>
      <w:r>
        <w:tab/>
      </w:r>
      <w:r>
        <w:tab/>
        <w:t>(C.F.R. 1430-37 p.165)</w:t>
      </w:r>
    </w:p>
    <w:p w14:paraId="14D06874" w14:textId="77777777" w:rsidR="00BD2F3F" w:rsidRDefault="00BD2F3F" w:rsidP="00BD2F3F">
      <w:pPr>
        <w:pStyle w:val="NoSpacing"/>
      </w:pPr>
    </w:p>
    <w:p w14:paraId="1A43F705" w14:textId="77777777" w:rsidR="00BD2F3F" w:rsidRDefault="00BD2F3F" w:rsidP="00BD2F3F">
      <w:pPr>
        <w:pStyle w:val="NoSpacing"/>
      </w:pPr>
    </w:p>
    <w:p w14:paraId="3C683C3B" w14:textId="77777777" w:rsidR="00BD2F3F" w:rsidRDefault="00BD2F3F" w:rsidP="00BD2F3F">
      <w:pPr>
        <w:pStyle w:val="NoSpacing"/>
      </w:pPr>
      <w:r>
        <w:t>24 October 2024</w:t>
      </w:r>
    </w:p>
    <w:p w14:paraId="693D66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0376F4" w14:textId="77777777" w:rsidR="00BD2F3F" w:rsidRDefault="00BD2F3F" w:rsidP="009139A6">
      <w:r>
        <w:separator/>
      </w:r>
    </w:p>
  </w:endnote>
  <w:endnote w:type="continuationSeparator" w:id="0">
    <w:p w14:paraId="50A9D113" w14:textId="77777777" w:rsidR="00BD2F3F" w:rsidRDefault="00BD2F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314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831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D99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F22D2" w14:textId="77777777" w:rsidR="00BD2F3F" w:rsidRDefault="00BD2F3F" w:rsidP="009139A6">
      <w:r>
        <w:separator/>
      </w:r>
    </w:p>
  </w:footnote>
  <w:footnote w:type="continuationSeparator" w:id="0">
    <w:p w14:paraId="2E45312D" w14:textId="77777777" w:rsidR="00BD2F3F" w:rsidRDefault="00BD2F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B22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56E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321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3F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D2F3F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23697"/>
  <w15:chartTrackingRefBased/>
  <w15:docId w15:val="{A8288124-CAD5-4DE5-8B18-E1B97C85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2024-10-24T17:21:00Z</dcterms:created>
  <dcterms:modified xsi:type="dcterms:W3CDTF">2024-10-24T17:21:00Z</dcterms:modified>
</cp:coreProperties>
</file>