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2913" w14:textId="77777777" w:rsidR="00913500" w:rsidRPr="00913500" w:rsidRDefault="00913500" w:rsidP="00913500">
      <w:pPr>
        <w:widowControl w:val="0"/>
        <w:rPr>
          <w:color w:val="000000"/>
          <w:sz w:val="24"/>
        </w:rPr>
      </w:pPr>
      <w:r w:rsidRPr="00913500">
        <w:rPr>
          <w:color w:val="000000"/>
          <w:sz w:val="24"/>
          <w:u w:val="single"/>
        </w:rPr>
        <w:t>Robert CORYNGTON</w:t>
      </w:r>
      <w:r>
        <w:rPr>
          <w:color w:val="000000"/>
          <w:sz w:val="24"/>
        </w:rPr>
        <w:t xml:space="preserve">  (fl.1483)</w:t>
      </w:r>
    </w:p>
    <w:p w14:paraId="198877E6" w14:textId="77777777" w:rsidR="00913500" w:rsidRDefault="00913500" w:rsidP="00913500">
      <w:pPr>
        <w:widowControl w:val="0"/>
        <w:rPr>
          <w:color w:val="000000"/>
          <w:sz w:val="24"/>
        </w:rPr>
      </w:pPr>
      <w:r>
        <w:rPr>
          <w:color w:val="000000"/>
          <w:sz w:val="24"/>
        </w:rPr>
        <w:t>King's Almoner</w:t>
      </w:r>
    </w:p>
    <w:p w14:paraId="236C7CA9" w14:textId="77777777" w:rsidR="00913500" w:rsidRDefault="00913500" w:rsidP="00913500">
      <w:pPr>
        <w:widowControl w:val="0"/>
        <w:rPr>
          <w:color w:val="000000"/>
          <w:sz w:val="24"/>
        </w:rPr>
      </w:pPr>
    </w:p>
    <w:p w14:paraId="13F72B86" w14:textId="77777777" w:rsidR="00913500" w:rsidRDefault="00913500" w:rsidP="00913500">
      <w:pPr>
        <w:widowControl w:val="0"/>
        <w:rPr>
          <w:color w:val="000000"/>
          <w:sz w:val="24"/>
        </w:rPr>
      </w:pPr>
    </w:p>
    <w:p w14:paraId="0C4D7C24" w14:textId="77777777" w:rsidR="00913500" w:rsidRDefault="00913500" w:rsidP="00913500">
      <w:pPr>
        <w:widowControl w:val="0"/>
        <w:ind w:firstLine="720"/>
        <w:rPr>
          <w:color w:val="000000"/>
          <w:sz w:val="24"/>
        </w:rPr>
      </w:pPr>
      <w:r>
        <w:rPr>
          <w:color w:val="000000"/>
          <w:sz w:val="24"/>
        </w:rPr>
        <w:t xml:space="preserve">1483 </w:t>
      </w:r>
      <w:r>
        <w:rPr>
          <w:color w:val="000000"/>
          <w:sz w:val="24"/>
        </w:rPr>
        <w:tab/>
        <w:t>Given 4 ells of scarlet cloth for coronation robes. (Coronation p.97)</w:t>
      </w:r>
    </w:p>
    <w:p w14:paraId="13A016FF" w14:textId="77777777" w:rsidR="00913500" w:rsidRDefault="00913500" w:rsidP="00913500">
      <w:pPr>
        <w:widowControl w:val="0"/>
        <w:rPr>
          <w:color w:val="000000"/>
          <w:sz w:val="24"/>
        </w:rPr>
      </w:pPr>
    </w:p>
    <w:p w14:paraId="7F9EE4AA" w14:textId="77777777" w:rsidR="00913500" w:rsidRDefault="00913500" w:rsidP="00913500">
      <w:pPr>
        <w:widowControl w:val="0"/>
        <w:rPr>
          <w:b/>
          <w:color w:val="000000"/>
          <w:sz w:val="24"/>
          <w:u w:val="single"/>
        </w:rPr>
      </w:pPr>
    </w:p>
    <w:p w14:paraId="0DB73829" w14:textId="77777777" w:rsidR="00C35B59" w:rsidRDefault="00C35B59"/>
    <w:sectPr w:rsidR="00C35B59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390F" w14:textId="77777777" w:rsidR="00FC1106" w:rsidRDefault="00FC1106">
      <w:r>
        <w:separator/>
      </w:r>
    </w:p>
  </w:endnote>
  <w:endnote w:type="continuationSeparator" w:id="0">
    <w:p w14:paraId="0DB8400E" w14:textId="77777777" w:rsidR="00FC1106" w:rsidRDefault="00FC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49A07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74A10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DB7E" w14:textId="77777777" w:rsidR="00FC1106" w:rsidRDefault="00FC1106">
      <w:r>
        <w:separator/>
      </w:r>
    </w:p>
  </w:footnote>
  <w:footnote w:type="continuationSeparator" w:id="0">
    <w:p w14:paraId="7A35E4A9" w14:textId="77777777" w:rsidR="00FC1106" w:rsidRDefault="00FC1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444A4F"/>
    <w:rsid w:val="00913500"/>
    <w:rsid w:val="00C35B59"/>
    <w:rsid w:val="00C74A10"/>
    <w:rsid w:val="00EA4662"/>
    <w:rsid w:val="00FC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3DE9F5"/>
  <w15:chartTrackingRefBased/>
  <w15:docId w15:val="{4382735F-9B1C-42FC-B6A2-613A0326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500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Robert CORYNGTON  (fl</vt:lpstr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CORYNGTON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2026-10-11T16:11:00Z</dcterms:created>
  <dcterms:modified xsi:type="dcterms:W3CDTF">2026-10-11T16:11:00Z</dcterms:modified>
</cp:coreProperties>
</file>