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AB2CD" w14:textId="77777777" w:rsidR="00F30934" w:rsidRDefault="00F30934" w:rsidP="00F30934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Henry CORVISER</w:t>
      </w:r>
      <w:r>
        <w:rPr>
          <w:rFonts w:cs="Times New Roman"/>
          <w:szCs w:val="24"/>
        </w:rPr>
        <w:t xml:space="preserve">        </w:t>
      </w:r>
      <w:r>
        <w:rPr>
          <w:rFonts w:cs="Times New Roman"/>
        </w:rPr>
        <w:t>(fl.1462)</w:t>
      </w:r>
    </w:p>
    <w:p w14:paraId="563A24DC" w14:textId="77777777" w:rsidR="00F30934" w:rsidRDefault="00F30934" w:rsidP="00F30934">
      <w:pPr>
        <w:pStyle w:val="NoSpacing"/>
        <w:rPr>
          <w:rFonts w:cs="Times New Roman"/>
        </w:rPr>
      </w:pPr>
      <w:r>
        <w:rPr>
          <w:rFonts w:cs="Times New Roman"/>
        </w:rPr>
        <w:t>of Ledbury, Herefordshire. Cordwainer.</w:t>
      </w:r>
    </w:p>
    <w:p w14:paraId="0FA4E337" w14:textId="77777777" w:rsidR="00F30934" w:rsidRDefault="00F30934" w:rsidP="00F30934">
      <w:pPr>
        <w:pStyle w:val="NoSpacing"/>
        <w:rPr>
          <w:rFonts w:cs="Times New Roman"/>
        </w:rPr>
      </w:pPr>
    </w:p>
    <w:p w14:paraId="43AD7FE9" w14:textId="77777777" w:rsidR="00F30934" w:rsidRDefault="00F30934" w:rsidP="00F30934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>The King indicted him and 24 others for trespass.</w:t>
      </w:r>
    </w:p>
    <w:p w14:paraId="7210D9B2" w14:textId="77777777" w:rsidR="00F30934" w:rsidRDefault="00F30934" w:rsidP="00F30934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0B7C6985" w14:textId="77777777" w:rsidR="00F30934" w:rsidRDefault="00F30934" w:rsidP="00F30934">
      <w:pPr>
        <w:pStyle w:val="NoSpacing"/>
        <w:rPr>
          <w:rFonts w:cs="Times New Roman"/>
        </w:rPr>
      </w:pPr>
    </w:p>
    <w:p w14:paraId="3EE8BD80" w14:textId="77777777" w:rsidR="00F30934" w:rsidRDefault="00F30934" w:rsidP="00F30934">
      <w:pPr>
        <w:pStyle w:val="NoSpacing"/>
        <w:rPr>
          <w:rFonts w:cs="Times New Roman"/>
        </w:rPr>
      </w:pPr>
    </w:p>
    <w:p w14:paraId="01BABB75" w14:textId="77777777" w:rsidR="00F30934" w:rsidRDefault="00F30934" w:rsidP="00F309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January 2026</w:t>
      </w:r>
    </w:p>
    <w:p w14:paraId="5267A50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386E0" w14:textId="77777777" w:rsidR="00A43507" w:rsidRDefault="00A43507" w:rsidP="00086E2C">
      <w:pPr>
        <w:spacing w:after="0" w:line="240" w:lineRule="auto"/>
      </w:pPr>
      <w:r>
        <w:separator/>
      </w:r>
    </w:p>
  </w:endnote>
  <w:endnote w:type="continuationSeparator" w:id="0">
    <w:p w14:paraId="6EEB5335" w14:textId="77777777" w:rsidR="00A43507" w:rsidRDefault="00A435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4D9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2AA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187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BB693" w14:textId="77777777" w:rsidR="00A43507" w:rsidRDefault="00A43507" w:rsidP="00086E2C">
      <w:pPr>
        <w:spacing w:after="0" w:line="240" w:lineRule="auto"/>
      </w:pPr>
      <w:r>
        <w:separator/>
      </w:r>
    </w:p>
  </w:footnote>
  <w:footnote w:type="continuationSeparator" w:id="0">
    <w:p w14:paraId="0D63E252" w14:textId="77777777" w:rsidR="00A43507" w:rsidRDefault="00A435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C94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ECDD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CE65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34"/>
    <w:rsid w:val="00086E2C"/>
    <w:rsid w:val="000A2E7A"/>
    <w:rsid w:val="002244B7"/>
    <w:rsid w:val="00314D94"/>
    <w:rsid w:val="00617568"/>
    <w:rsid w:val="006E68FA"/>
    <w:rsid w:val="00A43507"/>
    <w:rsid w:val="00E75331"/>
    <w:rsid w:val="00ED3A55"/>
    <w:rsid w:val="00F30934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01E1F"/>
  <w15:chartTrackingRefBased/>
  <w15:docId w15:val="{F1A0E83A-3939-4918-B143-9998DE73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3093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3093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34</Words>
  <Characters>214</Characters>
  <Application>Microsoft Office Word</Application>
  <DocSecurity>0</DocSecurity>
  <Lines>11</Lines>
  <Paragraphs>7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2026-01-12T00:15:00Z</dcterms:created>
  <dcterms:modified xsi:type="dcterms:W3CDTF">2026-01-12T00:18:00Z</dcterms:modified>
</cp:coreProperties>
</file>