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8A0F8" w14:textId="77777777" w:rsidR="00072373" w:rsidRDefault="00072373" w:rsidP="0007237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Laurence CORVESIR</w:t>
      </w:r>
      <w:r>
        <w:rPr>
          <w:rFonts w:cs="Times New Roman"/>
          <w:szCs w:val="24"/>
        </w:rPr>
        <w:t xml:space="preserve">       (fl.1462)</w:t>
      </w:r>
    </w:p>
    <w:p w14:paraId="3794443A" w14:textId="77777777" w:rsidR="00072373" w:rsidRDefault="00072373" w:rsidP="0007237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Hereford. Cordwainer.</w:t>
      </w:r>
    </w:p>
    <w:p w14:paraId="4E0A41E8" w14:textId="77777777" w:rsidR="00072373" w:rsidRDefault="00072373" w:rsidP="00072373">
      <w:pPr>
        <w:pStyle w:val="NoSpacing"/>
        <w:rPr>
          <w:rFonts w:cs="Times New Roman"/>
          <w:szCs w:val="24"/>
        </w:rPr>
      </w:pPr>
    </w:p>
    <w:p w14:paraId="7A8F3D24" w14:textId="77777777" w:rsidR="00072373" w:rsidRDefault="00072373" w:rsidP="00072373">
      <w:pPr>
        <w:pStyle w:val="NoSpacing"/>
        <w:rPr>
          <w:rFonts w:cs="Times New Roman"/>
          <w:szCs w:val="24"/>
        </w:rPr>
      </w:pPr>
    </w:p>
    <w:p w14:paraId="64298271" w14:textId="77777777" w:rsidR="00072373" w:rsidRDefault="00072373" w:rsidP="0007237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1462</w:t>
      </w:r>
      <w:r>
        <w:rPr>
          <w:rFonts w:cs="Times New Roman"/>
          <w:szCs w:val="24"/>
        </w:rPr>
        <w:tab/>
        <w:t>The King indicted him and 8 others for trespass and contempt.</w:t>
      </w:r>
    </w:p>
    <w:p w14:paraId="277E0657" w14:textId="77777777" w:rsidR="00072373" w:rsidRDefault="00072373" w:rsidP="0007237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C225F">
          <w:rPr>
            <w:rStyle w:val="Hyperlink"/>
            <w:rFonts w:cs="Times New Roman"/>
            <w:szCs w:val="24"/>
          </w:rPr>
          <w:t>https://waalt.uh.edu/index.php/KB27/807</w:t>
        </w:r>
      </w:hyperlink>
      <w:r>
        <w:rPr>
          <w:rFonts w:cs="Times New Roman"/>
          <w:szCs w:val="24"/>
        </w:rPr>
        <w:t xml:space="preserve"> )</w:t>
      </w:r>
    </w:p>
    <w:p w14:paraId="28C5F08D" w14:textId="77777777" w:rsidR="00072373" w:rsidRDefault="00072373" w:rsidP="00072373">
      <w:pPr>
        <w:pStyle w:val="NoSpacing"/>
        <w:rPr>
          <w:rFonts w:cs="Times New Roman"/>
          <w:szCs w:val="24"/>
        </w:rPr>
      </w:pPr>
    </w:p>
    <w:p w14:paraId="4CAA2CDC" w14:textId="77777777" w:rsidR="00072373" w:rsidRDefault="00072373" w:rsidP="00072373">
      <w:pPr>
        <w:pStyle w:val="NoSpacing"/>
        <w:rPr>
          <w:rFonts w:cs="Times New Roman"/>
          <w:szCs w:val="24"/>
        </w:rPr>
      </w:pPr>
    </w:p>
    <w:p w14:paraId="11FD18A9" w14:textId="2828CFB7" w:rsidR="00617568" w:rsidRPr="00086E2C" w:rsidRDefault="000723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January 2026</w:t>
      </w: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ACC55" w14:textId="77777777" w:rsidR="000B2081" w:rsidRDefault="000B2081" w:rsidP="00086E2C">
      <w:pPr>
        <w:spacing w:after="0" w:line="240" w:lineRule="auto"/>
      </w:pPr>
      <w:r>
        <w:separator/>
      </w:r>
    </w:p>
  </w:endnote>
  <w:endnote w:type="continuationSeparator" w:id="0">
    <w:p w14:paraId="13CC9962" w14:textId="77777777" w:rsidR="000B2081" w:rsidRDefault="000B208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F67D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AD70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F352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1B80F" w14:textId="77777777" w:rsidR="000B2081" w:rsidRDefault="000B2081" w:rsidP="00086E2C">
      <w:pPr>
        <w:spacing w:after="0" w:line="240" w:lineRule="auto"/>
      </w:pPr>
      <w:r>
        <w:separator/>
      </w:r>
    </w:p>
  </w:footnote>
  <w:footnote w:type="continuationSeparator" w:id="0">
    <w:p w14:paraId="700497B2" w14:textId="77777777" w:rsidR="000B2081" w:rsidRDefault="000B208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A977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AA64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0CF0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373"/>
    <w:rsid w:val="00072373"/>
    <w:rsid w:val="00086E2C"/>
    <w:rsid w:val="000A2E7A"/>
    <w:rsid w:val="000B2081"/>
    <w:rsid w:val="002244B7"/>
    <w:rsid w:val="00314D94"/>
    <w:rsid w:val="00617568"/>
    <w:rsid w:val="006E68FA"/>
    <w:rsid w:val="00EC271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9D1E5"/>
  <w15:chartTrackingRefBased/>
  <w15:docId w15:val="{2C13C33B-E9DB-4CCC-BA00-FB62C0226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72373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07237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35</Words>
  <Characters>212</Characters>
  <Application>Microsoft Office Word</Application>
  <DocSecurity>0</DocSecurity>
  <Lines>13</Lines>
  <Paragraphs>8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2026-01-09T20:21:00Z</dcterms:created>
  <dcterms:modified xsi:type="dcterms:W3CDTF">2026-01-09T20:23:00Z</dcterms:modified>
</cp:coreProperties>
</file>