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8FAF2" w14:textId="77777777" w:rsidR="00B91105" w:rsidRDefault="00B91105" w:rsidP="00B9110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CORVESER</w:t>
      </w:r>
      <w:r>
        <w:rPr>
          <w:rFonts w:ascii="Times New Roman" w:hAnsi="Times New Roman" w:cs="Times New Roman"/>
        </w:rPr>
        <w:t xml:space="preserve">       (fl.1472)</w:t>
      </w:r>
    </w:p>
    <w:p w14:paraId="75500D59" w14:textId="77777777" w:rsidR="00B91105" w:rsidRDefault="00B91105" w:rsidP="00B9110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Ledbury, Herefordshire. Cordwainer.</w:t>
      </w:r>
    </w:p>
    <w:p w14:paraId="1B1CFDDB" w14:textId="77777777" w:rsidR="00B91105" w:rsidRDefault="00B91105" w:rsidP="00B91105">
      <w:pPr>
        <w:pStyle w:val="NoSpacing"/>
        <w:rPr>
          <w:rFonts w:ascii="Times New Roman" w:hAnsi="Times New Roman" w:cs="Times New Roman"/>
        </w:rPr>
      </w:pPr>
    </w:p>
    <w:p w14:paraId="42436B0A" w14:textId="77777777" w:rsidR="00B91105" w:rsidRDefault="00B91105" w:rsidP="00B91105">
      <w:pPr>
        <w:pStyle w:val="NoSpacing"/>
        <w:rPr>
          <w:rFonts w:ascii="Times New Roman" w:hAnsi="Times New Roman" w:cs="Times New Roman"/>
        </w:rPr>
      </w:pPr>
    </w:p>
    <w:p w14:paraId="2F6E261E" w14:textId="77777777" w:rsidR="00B91105" w:rsidRDefault="00B91105" w:rsidP="00B9110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The King indicted him and 18 others for trespass.</w:t>
      </w:r>
    </w:p>
    <w:p w14:paraId="2FB90B51" w14:textId="77777777" w:rsidR="00B91105" w:rsidRDefault="00B91105" w:rsidP="00B9110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68F3E1AA" w14:textId="77777777" w:rsidR="00B91105" w:rsidRDefault="00B91105" w:rsidP="00B91105">
      <w:pPr>
        <w:pStyle w:val="NoSpacing"/>
        <w:rPr>
          <w:rFonts w:ascii="Times New Roman" w:hAnsi="Times New Roman" w:cs="Times New Roman"/>
        </w:rPr>
      </w:pPr>
    </w:p>
    <w:p w14:paraId="6F251C48" w14:textId="77777777" w:rsidR="00B91105" w:rsidRDefault="00B91105" w:rsidP="00B91105">
      <w:pPr>
        <w:pStyle w:val="NoSpacing"/>
        <w:rPr>
          <w:rFonts w:ascii="Times New Roman" w:hAnsi="Times New Roman" w:cs="Times New Roman"/>
        </w:rPr>
      </w:pPr>
    </w:p>
    <w:p w14:paraId="7DBAFB13" w14:textId="77777777" w:rsidR="00B91105" w:rsidRDefault="00B91105" w:rsidP="00B9110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February 2026</w:t>
      </w:r>
    </w:p>
    <w:p w14:paraId="47E5804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69586" w14:textId="77777777" w:rsidR="006B29D0" w:rsidRDefault="006B29D0" w:rsidP="00086E2C">
      <w:pPr>
        <w:spacing w:after="0" w:line="240" w:lineRule="auto"/>
      </w:pPr>
      <w:r>
        <w:separator/>
      </w:r>
    </w:p>
  </w:endnote>
  <w:endnote w:type="continuationSeparator" w:id="0">
    <w:p w14:paraId="49E34BB5" w14:textId="77777777" w:rsidR="006B29D0" w:rsidRDefault="006B29D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731B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8E7B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F162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39270" w14:textId="77777777" w:rsidR="006B29D0" w:rsidRDefault="006B29D0" w:rsidP="00086E2C">
      <w:pPr>
        <w:spacing w:after="0" w:line="240" w:lineRule="auto"/>
      </w:pPr>
      <w:r>
        <w:separator/>
      </w:r>
    </w:p>
  </w:footnote>
  <w:footnote w:type="continuationSeparator" w:id="0">
    <w:p w14:paraId="11FCB237" w14:textId="77777777" w:rsidR="006B29D0" w:rsidRDefault="006B29D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A624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43A9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7FCA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105"/>
    <w:rsid w:val="00086E2C"/>
    <w:rsid w:val="000A2E7A"/>
    <w:rsid w:val="002244B7"/>
    <w:rsid w:val="00314D94"/>
    <w:rsid w:val="00566CEB"/>
    <w:rsid w:val="00617568"/>
    <w:rsid w:val="006B29D0"/>
    <w:rsid w:val="006E68FA"/>
    <w:rsid w:val="00B9110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272E1"/>
  <w15:chartTrackingRefBased/>
  <w15:docId w15:val="{DA2099EE-3C13-439B-B8B8-7100A7AA6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9110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9110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217</Characters>
  <Application>Microsoft Office Word</Application>
  <DocSecurity>0</DocSecurity>
  <Lines>13</Lines>
  <Paragraphs>8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2026-02-13T00:10:00Z</dcterms:created>
  <dcterms:modified xsi:type="dcterms:W3CDTF">2026-02-13T00:11:00Z</dcterms:modified>
</cp:coreProperties>
</file>